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F14B2ED62FE4642B345A6EECBF5C91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F6548" w:rsidRPr="005F6548" w:rsidRDefault="005F6548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F14B2ED62FE4642B345A6EECBF5C91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F6548" w:rsidRDefault="005F6548" w:rsidP="005F6548">
      <w:pPr>
        <w:pStyle w:val="1"/>
      </w:pPr>
      <w:r>
        <w:t xml:space="preserve">О внесении изменений в состав </w:t>
      </w:r>
    </w:p>
    <w:p w:rsidR="005F6548" w:rsidRDefault="005F6548" w:rsidP="005F6548">
      <w:pPr>
        <w:pStyle w:val="2"/>
      </w:pPr>
      <w:r>
        <w:t xml:space="preserve">Комиссии Совета Федерации </w:t>
      </w:r>
    </w:p>
    <w:p w:rsidR="005F6548" w:rsidRDefault="005F6548" w:rsidP="005F6548">
      <w:pPr>
        <w:pStyle w:val="2"/>
      </w:pPr>
      <w:r w:rsidRPr="005F6548">
        <w:t xml:space="preserve">по мониторингу законодательства </w:t>
      </w:r>
    </w:p>
    <w:p w:rsidR="005F6548" w:rsidRDefault="005F6548" w:rsidP="005F6548">
      <w:pPr>
        <w:pStyle w:val="2"/>
      </w:pPr>
      <w:r w:rsidRPr="005F6548">
        <w:t xml:space="preserve">Российской Федерации в сфере </w:t>
      </w:r>
    </w:p>
    <w:p w:rsidR="005F6548" w:rsidRDefault="005F6548" w:rsidP="005F6548">
      <w:pPr>
        <w:pStyle w:val="2"/>
      </w:pPr>
      <w:r w:rsidRPr="005F6548">
        <w:t xml:space="preserve">государственного контроля (надзора) </w:t>
      </w:r>
    </w:p>
    <w:p w:rsidR="005F6548" w:rsidRDefault="005F6548" w:rsidP="005F6548">
      <w:pPr>
        <w:pStyle w:val="2"/>
      </w:pPr>
      <w:r w:rsidRPr="005F6548">
        <w:t xml:space="preserve">и муниципального контроля </w:t>
      </w:r>
    </w:p>
    <w:p w:rsidR="005F6548" w:rsidRPr="005F6548" w:rsidRDefault="005F6548" w:rsidP="005F6548">
      <w:pPr>
        <w:pStyle w:val="2"/>
      </w:pPr>
      <w:r w:rsidRPr="005F6548">
        <w:t>в Российской Федерации</w:t>
      </w:r>
    </w:p>
    <w:p w:rsidR="005F6548" w:rsidRDefault="005F6548" w:rsidP="005F6548">
      <w:pPr>
        <w:pStyle w:val="2"/>
      </w:pPr>
    </w:p>
    <w:p w:rsidR="005F6548" w:rsidRDefault="005F6548" w:rsidP="005F6548">
      <w:pPr>
        <w:pStyle w:val="2"/>
      </w:pPr>
    </w:p>
    <w:p w:rsidR="005F6548" w:rsidRPr="005F6548" w:rsidRDefault="005F6548" w:rsidP="005F6548">
      <w:pPr>
        <w:pStyle w:val="2"/>
      </w:pPr>
    </w:p>
    <w:p w:rsidR="005F6548" w:rsidRDefault="005F6548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F6548" w:rsidRDefault="005F6548"/>
    <w:p w:rsidR="005F6548" w:rsidRDefault="005F6548" w:rsidP="005F6548">
      <w:r>
        <w:t xml:space="preserve">1. Внести в состав Комиссии Совета Федерации </w:t>
      </w:r>
      <w:r>
        <w:br/>
        <w:t xml:space="preserve">по мониторингу законодательства Российской Федерации в сфере государственного контроля (надзора) и муниципального контроля </w:t>
      </w:r>
      <w:r>
        <w:br/>
        <w:t xml:space="preserve">в Российской Федерации (постановление Совета Федерации Федерального Собрания Российской Федерации от 25 января 2023 года № 13-СФ "О преобразовании Временной комиссии Совета Федерации по совершенствованию правового регулирования в сфере государственного контроля (надзора) </w:t>
      </w:r>
      <w:r>
        <w:br/>
        <w:t xml:space="preserve">и муниципального контроля в Российской Федерации") изменения, включив в него сенаторов Российской Федерации </w:t>
      </w:r>
      <w:r>
        <w:br/>
        <w:t>Аноприенко Сергея Михайловича,</w:t>
      </w:r>
      <w:r w:rsidR="00CA14BE">
        <w:t xml:space="preserve"> Борщева Михаила Михайловича,</w:t>
      </w:r>
      <w:r>
        <w:t xml:space="preserve"> Воробьева Николая Юрьевича, Горицкого Дмитрия Юрьевича, Грибкову</w:t>
      </w:r>
      <w:bookmarkStart w:id="0" w:name="_GoBack"/>
      <w:bookmarkEnd w:id="0"/>
      <w:r>
        <w:t xml:space="preserve"> Екатерину Георгиевну, Григорьева Вячеслава Вениаминовича, Ежова Николая Сергеевича, Земцова Олега Александровича</w:t>
      </w:r>
      <w:r w:rsidR="00CA14BE">
        <w:t>, Шевченко Андрея Анатольевича</w:t>
      </w:r>
      <w:r>
        <w:t>.</w:t>
      </w:r>
    </w:p>
    <w:p w:rsidR="005F6548" w:rsidRDefault="005F6548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F6548" w:rsidRDefault="005F6548" w:rsidP="005F6548">
      <w:r>
        <w:lastRenderedPageBreak/>
        <w:t>2. Настоящее постановление вступает в силу со дня его принятия.</w:t>
      </w:r>
    </w:p>
    <w:p w:rsidR="005F6548" w:rsidRDefault="005F6548" w:rsidP="005F6548"/>
    <w:p w:rsidR="005F6548" w:rsidRDefault="005F6548" w:rsidP="005F6548"/>
    <w:p w:rsidR="005F6548" w:rsidRDefault="005F6548" w:rsidP="005F6548"/>
    <w:p w:rsidR="00127783" w:rsidRDefault="00127783" w:rsidP="0098416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F6548" w:rsidRDefault="005F6548" w:rsidP="005F6548">
      <w:pPr>
        <w:pStyle w:val="ac"/>
      </w:pPr>
    </w:p>
    <w:p w:rsidR="00984168" w:rsidRDefault="00984168" w:rsidP="00984168">
      <w:pPr>
        <w:pStyle w:val="af"/>
      </w:pPr>
      <w:r>
        <w:t>Москва</w:t>
      </w:r>
    </w:p>
    <w:p w:rsidR="00984168" w:rsidRDefault="00984168" w:rsidP="00984168">
      <w:pPr>
        <w:pStyle w:val="af"/>
      </w:pPr>
      <w:r>
        <w:t>29 октября 2025 года</w:t>
      </w:r>
    </w:p>
    <w:p w:rsidR="00984168" w:rsidRDefault="00984168" w:rsidP="00984168">
      <w:pPr>
        <w:pStyle w:val="ac"/>
      </w:pPr>
      <w:r>
        <w:t>№ 485-СФ</w:t>
      </w:r>
    </w:p>
    <w:p w:rsidR="00545F85" w:rsidRDefault="00545F85" w:rsidP="005F6548">
      <w:pPr>
        <w:pStyle w:val="ac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F2D" w:rsidRDefault="00CF2F2D">
      <w:pPr>
        <w:spacing w:line="240" w:lineRule="auto"/>
      </w:pPr>
      <w:r>
        <w:separator/>
      </w:r>
    </w:p>
  </w:endnote>
  <w:endnote w:type="continuationSeparator" w:id="0">
    <w:p w:rsidR="00CF2F2D" w:rsidRDefault="00CF2F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57D9235-3D62-4613-8B9F-30A5332959B9}"/>
    <w:embedBold r:id="rId2" w:fontKey="{A58F21A1-3F81-4783-B321-78B3FF5551E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6DBC59B-320C-4914-8198-F1BF37E1D27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27783" w:rsidRDefault="00127783" w:rsidP="0012778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84168">
      <w:rPr>
        <w:noProof/>
      </w:rPr>
      <w:t>sa10350.docx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8416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27783" w:rsidRDefault="00127783" w:rsidP="0012778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84168">
      <w:rPr>
        <w:noProof/>
      </w:rPr>
      <w:t>sa10350.docx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8416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F2D" w:rsidRDefault="00CF2F2D">
      <w:pPr>
        <w:spacing w:line="240" w:lineRule="auto"/>
      </w:pPr>
      <w:r>
        <w:separator/>
      </w:r>
    </w:p>
  </w:footnote>
  <w:footnote w:type="continuationSeparator" w:id="0">
    <w:p w:rsidR="00CF2F2D" w:rsidRDefault="00CF2F2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E1B5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F19"/>
    <w:rsid w:val="000D3F67"/>
    <w:rsid w:val="001057BD"/>
    <w:rsid w:val="00127783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F6548"/>
    <w:rsid w:val="00720496"/>
    <w:rsid w:val="00723EF8"/>
    <w:rsid w:val="0078182C"/>
    <w:rsid w:val="00885B74"/>
    <w:rsid w:val="008D2163"/>
    <w:rsid w:val="008E1B5A"/>
    <w:rsid w:val="008F121A"/>
    <w:rsid w:val="00910EF7"/>
    <w:rsid w:val="00984168"/>
    <w:rsid w:val="00997F4C"/>
    <w:rsid w:val="00A02F19"/>
    <w:rsid w:val="00A82E08"/>
    <w:rsid w:val="00AA344E"/>
    <w:rsid w:val="00AB2A7D"/>
    <w:rsid w:val="00B07D98"/>
    <w:rsid w:val="00B30B27"/>
    <w:rsid w:val="00B33546"/>
    <w:rsid w:val="00B67711"/>
    <w:rsid w:val="00CA14BE"/>
    <w:rsid w:val="00CF27C2"/>
    <w:rsid w:val="00CF2F2D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E5B364-C46E-4D3E-B12E-36C66C91F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F14B2ED62FE4642B345A6EECBF5C9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C3EE326-A0BA-4B75-97A0-5497DEC54C97}"/>
      </w:docPartPr>
      <w:docPartBody>
        <w:p w:rsidR="00950E12" w:rsidRDefault="00950E12">
          <w:pPr>
            <w:pStyle w:val="FF14B2ED62FE4642B345A6EECBF5C91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E12"/>
    <w:rsid w:val="00703D7F"/>
    <w:rsid w:val="00950E12"/>
    <w:rsid w:val="00CD4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F14B2ED62FE4642B345A6EECBF5C91E">
    <w:name w:val="FF14B2ED62FE4642B345A6EECBF5C9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19</TotalTime>
  <Pages>2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Кресс+</dc:creator>
  <cp:keywords/>
  <dc:description>SA23.10.2025 EQ24.10.2025 AM27.10.2025 ZO28.10.2025 </dc:description>
  <cp:lastModifiedBy>Жарков М.А.</cp:lastModifiedBy>
  <cp:revision>6</cp:revision>
  <cp:lastPrinted>2025-10-28T12:46:00Z</cp:lastPrinted>
  <dcterms:created xsi:type="dcterms:W3CDTF">2025-10-23T07:41:00Z</dcterms:created>
  <dcterms:modified xsi:type="dcterms:W3CDTF">2025-10-28T13:03:00Z</dcterms:modified>
</cp:coreProperties>
</file>