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27691E3DC7E2472895DF2A26597CC19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C86625" w:rsidRDefault="00545F85" w:rsidP="00182E0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27691E3DC7E2472895DF2A26597CC19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86625" w:rsidRDefault="00C86625" w:rsidP="00C86625">
      <w:pPr>
        <w:pStyle w:val="1"/>
      </w:pPr>
      <w:r w:rsidRPr="00F2077C">
        <w:t xml:space="preserve">О Федеральном законе "О внесении изменений </w:t>
      </w:r>
    </w:p>
    <w:p w:rsidR="00C86625" w:rsidRDefault="00C86625" w:rsidP="00C86625">
      <w:pPr>
        <w:pStyle w:val="2"/>
      </w:pPr>
      <w:r w:rsidRPr="00F2077C">
        <w:t>в Закон Российской Федерации "О пенсионном обеспечении лиц,</w:t>
      </w:r>
    </w:p>
    <w:p w:rsidR="00C86625" w:rsidRDefault="00C86625" w:rsidP="00C86625">
      <w:pPr>
        <w:pStyle w:val="2"/>
      </w:pPr>
      <w:r w:rsidRPr="00F2077C">
        <w:t xml:space="preserve">проходивших военную службу, службу в органах внутренних дел, </w:t>
      </w:r>
    </w:p>
    <w:p w:rsidR="00C86625" w:rsidRDefault="00C86625" w:rsidP="00C86625">
      <w:pPr>
        <w:pStyle w:val="2"/>
      </w:pPr>
      <w:r w:rsidRPr="00F2077C">
        <w:t xml:space="preserve">Государственной противопожарной службе, органах по контролю </w:t>
      </w:r>
    </w:p>
    <w:p w:rsidR="00C86625" w:rsidRDefault="00C86625" w:rsidP="00C86625">
      <w:pPr>
        <w:pStyle w:val="2"/>
      </w:pPr>
      <w:r w:rsidRPr="00F2077C">
        <w:t xml:space="preserve">за оборотом наркотических средств и психотропных веществ, </w:t>
      </w:r>
    </w:p>
    <w:p w:rsidR="00C86625" w:rsidRDefault="00C86625" w:rsidP="00C86625">
      <w:pPr>
        <w:pStyle w:val="2"/>
      </w:pPr>
      <w:r w:rsidRPr="00F2077C">
        <w:t xml:space="preserve">учреждениях и органах уголовно-исполнительной системы, </w:t>
      </w:r>
    </w:p>
    <w:p w:rsidR="00C86625" w:rsidRDefault="00C86625" w:rsidP="00C86625">
      <w:pPr>
        <w:pStyle w:val="2"/>
      </w:pPr>
      <w:r w:rsidRPr="00F2077C">
        <w:t xml:space="preserve">войсках национальной гвардии Российской Федерации, </w:t>
      </w:r>
    </w:p>
    <w:p w:rsidR="00C86625" w:rsidRDefault="00C86625" w:rsidP="00C86625">
      <w:pPr>
        <w:pStyle w:val="2"/>
      </w:pPr>
      <w:r w:rsidRPr="00F2077C">
        <w:t xml:space="preserve">органах принудительного исполнения Российской Федерации, </w:t>
      </w:r>
    </w:p>
    <w:p w:rsidR="00C86625" w:rsidRDefault="00C86625" w:rsidP="00C86625">
      <w:pPr>
        <w:pStyle w:val="2"/>
      </w:pPr>
      <w:r w:rsidRPr="00F2077C">
        <w:t xml:space="preserve">и их семей" </w:t>
      </w:r>
    </w:p>
    <w:p w:rsidR="00C86625" w:rsidRDefault="00C86625" w:rsidP="00C86625">
      <w:pPr>
        <w:pStyle w:val="2"/>
      </w:pPr>
    </w:p>
    <w:p w:rsidR="00C86625" w:rsidRDefault="00C86625" w:rsidP="00C86625">
      <w:pPr>
        <w:pStyle w:val="2"/>
      </w:pPr>
    </w:p>
    <w:p w:rsidR="00C86625" w:rsidRPr="00F2077C" w:rsidRDefault="00C86625" w:rsidP="00C86625">
      <w:pPr>
        <w:pStyle w:val="2"/>
      </w:pPr>
    </w:p>
    <w:p w:rsidR="00C86625" w:rsidRDefault="00C86625">
      <w:r w:rsidRPr="00F2077C">
        <w:t xml:space="preserve">Рассмотрев принятый Государственной Думой Федерального Собрания Российской Федерации 16 декабря 2025 года Федеральный закон "О внесении изменений в Закон Российской Федерации "О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86625" w:rsidRDefault="00C86625"/>
    <w:p w:rsidR="00C86625" w:rsidRPr="00F2077C" w:rsidRDefault="00C86625" w:rsidP="00C86625">
      <w:r w:rsidRPr="00F2077C">
        <w:t>1.</w:t>
      </w:r>
      <w:r>
        <w:t> </w:t>
      </w:r>
      <w:r w:rsidRPr="00F2077C">
        <w:t xml:space="preserve">Одобрить Федеральный закон "О внесении изменений в Закон Российской Федерации "О пенсионном обеспечении лиц, проходивших военную службу, службу в органах внутренних дел, </w:t>
      </w:r>
      <w:r w:rsidRPr="00F2077C">
        <w:lastRenderedPageBreak/>
        <w:t>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семей".</w:t>
      </w:r>
    </w:p>
    <w:p w:rsidR="00C86625" w:rsidRPr="00F2077C" w:rsidRDefault="00C86625" w:rsidP="00C86625">
      <w:r w:rsidRPr="00F2077C">
        <w:t>2.</w:t>
      </w:r>
      <w:r>
        <w:t> </w:t>
      </w:r>
      <w:r w:rsidRPr="00F2077C">
        <w:t xml:space="preserve">Настоящее постановление вступает в силу со дня его принятия. </w:t>
      </w:r>
    </w:p>
    <w:p w:rsidR="00C86625" w:rsidRDefault="00C86625" w:rsidP="00C86625"/>
    <w:p w:rsidR="00C86625" w:rsidRPr="00F2077C" w:rsidRDefault="00C86625" w:rsidP="00C86625"/>
    <w:p w:rsidR="00C86625" w:rsidRPr="00F2077C" w:rsidRDefault="00C86625" w:rsidP="00C86625"/>
    <w:p w:rsidR="00182E0F" w:rsidRDefault="00182E0F" w:rsidP="00E917C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86625" w:rsidRDefault="00C86625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E917CC" w:rsidRDefault="00E917CC" w:rsidP="00545F85">
      <w:pPr>
        <w:pStyle w:val="af"/>
      </w:pPr>
      <w:r>
        <w:t>Москва</w:t>
      </w:r>
    </w:p>
    <w:p w:rsidR="00E917CC" w:rsidRDefault="00E917CC" w:rsidP="00545F85">
      <w:pPr>
        <w:pStyle w:val="af"/>
      </w:pPr>
      <w:r>
        <w:t>19 декабря 2025 года</w:t>
      </w:r>
    </w:p>
    <w:p w:rsidR="00E917CC" w:rsidRDefault="00E917CC" w:rsidP="00545F85">
      <w:pPr>
        <w:pStyle w:val="af"/>
      </w:pPr>
      <w:r>
        <w:t>№ 587-СФ</w:t>
      </w:r>
    </w:p>
    <w:sectPr w:rsidR="00E917C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71A" w:rsidRDefault="00E6071A">
      <w:pPr>
        <w:spacing w:line="240" w:lineRule="auto"/>
      </w:pPr>
      <w:r>
        <w:separator/>
      </w:r>
    </w:p>
  </w:endnote>
  <w:endnote w:type="continuationSeparator" w:id="0">
    <w:p w:rsidR="00E6071A" w:rsidRDefault="00E6071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E34C0DB-1639-463D-B75B-9C8656F72191}"/>
    <w:embedBold r:id="rId2" w:fontKey="{DAFCFA87-5FC4-432C-A1B6-768F21148B6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74F3F8F-4725-4CEE-816D-236AC7DEF77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82E0F" w:rsidRDefault="00182E0F" w:rsidP="00182E0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917CC">
      <w:rPr>
        <w:noProof/>
      </w:rPr>
      <w:t>eq11451.docx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917C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82E0F" w:rsidRDefault="00182E0F" w:rsidP="00182E0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917CC">
      <w:rPr>
        <w:noProof/>
      </w:rPr>
      <w:t>eq11451.docx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917C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71A" w:rsidRDefault="00E6071A">
      <w:pPr>
        <w:spacing w:line="240" w:lineRule="auto"/>
      </w:pPr>
      <w:r>
        <w:separator/>
      </w:r>
    </w:p>
  </w:footnote>
  <w:footnote w:type="continuationSeparator" w:id="0">
    <w:p w:rsidR="00E6071A" w:rsidRDefault="00E6071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1763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62C"/>
    <w:rsid w:val="000D3F67"/>
    <w:rsid w:val="001057BD"/>
    <w:rsid w:val="00182E0F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7762C"/>
    <w:rsid w:val="0078182C"/>
    <w:rsid w:val="00885B74"/>
    <w:rsid w:val="00910EF7"/>
    <w:rsid w:val="00997F4C"/>
    <w:rsid w:val="00A17639"/>
    <w:rsid w:val="00A82E08"/>
    <w:rsid w:val="00AA344E"/>
    <w:rsid w:val="00B07D98"/>
    <w:rsid w:val="00B30B27"/>
    <w:rsid w:val="00B33546"/>
    <w:rsid w:val="00B67711"/>
    <w:rsid w:val="00C86625"/>
    <w:rsid w:val="00CF27C2"/>
    <w:rsid w:val="00CF731B"/>
    <w:rsid w:val="00DA769E"/>
    <w:rsid w:val="00DB360B"/>
    <w:rsid w:val="00E02685"/>
    <w:rsid w:val="00E6071A"/>
    <w:rsid w:val="00E917C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65A825-5597-4D51-97DD-F18CFBAA1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27691E3DC7E2472895DF2A26597CC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9692FCD-E27A-41CC-85CB-4DF6E82BCC3A}"/>
      </w:docPartPr>
      <w:docPartBody>
        <w:p w:rsidR="00CF43A8" w:rsidRDefault="00CF43A8">
          <w:pPr>
            <w:pStyle w:val="27691E3DC7E2472895DF2A26597CC19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3A8"/>
    <w:rsid w:val="000224C6"/>
    <w:rsid w:val="0008264B"/>
    <w:rsid w:val="00CF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27691E3DC7E2472895DF2A26597CC199">
    <w:name w:val="27691E3DC7E2472895DF2A26597CC19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Григорьевский+</dc:creator>
  <cp:keywords/>
  <dc:description>EQ17.12.2025 ZO17.12.2025 </dc:description>
  <cp:lastModifiedBy>Жарков М.А.</cp:lastModifiedBy>
  <cp:revision>4</cp:revision>
  <cp:lastPrinted>2025-12-18T11:54:00Z</cp:lastPrinted>
  <dcterms:created xsi:type="dcterms:W3CDTF">2025-12-17T10:40:00Z</dcterms:created>
  <dcterms:modified xsi:type="dcterms:W3CDTF">2025-12-18T13:21:00Z</dcterms:modified>
</cp:coreProperties>
</file>