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0987CC795FE4B569A7F7328D39630C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10BD9" w:rsidRDefault="00545F85" w:rsidP="00810BD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0987CC795FE4B569A7F7328D39630C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10BD9" w:rsidRDefault="00810BD9" w:rsidP="00810BD9">
      <w:pPr>
        <w:pStyle w:val="1"/>
        <w:rPr>
          <w:bCs/>
        </w:rPr>
      </w:pPr>
      <w:r>
        <w:t>О Федеральном законе "</w:t>
      </w:r>
      <w:r>
        <w:rPr>
          <w:bCs/>
        </w:rPr>
        <w:t xml:space="preserve">О внесении изменений </w:t>
      </w:r>
    </w:p>
    <w:p w:rsidR="00810BD9" w:rsidRDefault="00810BD9" w:rsidP="00810BD9">
      <w:pPr>
        <w:pStyle w:val="2"/>
      </w:pPr>
      <w:r>
        <w:t xml:space="preserve">в статью 14 Федерального закона "О развитии </w:t>
      </w:r>
    </w:p>
    <w:p w:rsidR="00810BD9" w:rsidRDefault="00810BD9" w:rsidP="00810BD9">
      <w:pPr>
        <w:pStyle w:val="2"/>
      </w:pPr>
      <w:r>
        <w:t xml:space="preserve">малого и среднего предпринимательства </w:t>
      </w:r>
    </w:p>
    <w:p w:rsidR="00810BD9" w:rsidRDefault="00810BD9" w:rsidP="00810BD9">
      <w:pPr>
        <w:pStyle w:val="2"/>
      </w:pPr>
      <w:r>
        <w:t>в Российской Федерации"</w:t>
      </w:r>
    </w:p>
    <w:p w:rsidR="00810BD9" w:rsidRDefault="00810BD9" w:rsidP="00810BD9">
      <w:pPr>
        <w:pStyle w:val="2"/>
      </w:pPr>
    </w:p>
    <w:p w:rsidR="00810BD9" w:rsidRDefault="00810BD9" w:rsidP="00810BD9">
      <w:pPr>
        <w:pStyle w:val="2"/>
      </w:pPr>
    </w:p>
    <w:p w:rsidR="00810BD9" w:rsidRDefault="00810BD9">
      <w:r>
        <w:t xml:space="preserve">Рассмотрев принятый Государственной Думой Федерального Собрания Российской Федерации 18 марта 2026 года Федеральный закон "О внесении изменений в статью 14 Федерального закона "О развитии малого и среднего предпринимательства в Российской Федерации" в соответствии </w:t>
      </w:r>
      <w:r>
        <w:br/>
        <w:t xml:space="preserve">со статьей 106 Конституции Российской Федерации, </w:t>
      </w:r>
      <w:r>
        <w:br/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810BD9" w:rsidRDefault="00810BD9"/>
    <w:p w:rsidR="00810BD9" w:rsidRDefault="00810BD9" w:rsidP="00810BD9">
      <w:r>
        <w:t xml:space="preserve">1. Одобрить Федеральный закон "О внесении изменений </w:t>
      </w:r>
      <w:r>
        <w:br/>
        <w:t>в статью 14 Федерального закона "О развитии малого и среднего предпринимательства в Российской Федерации".</w:t>
      </w:r>
    </w:p>
    <w:p w:rsidR="00810BD9" w:rsidRDefault="00810BD9" w:rsidP="00810BD9">
      <w:r>
        <w:t>2. Настоящее постановление вступает в силу со дня его принятия.</w:t>
      </w:r>
    </w:p>
    <w:p w:rsidR="00810BD9" w:rsidRDefault="00810BD9" w:rsidP="00810BD9"/>
    <w:p w:rsidR="00810BD9" w:rsidRDefault="00810BD9" w:rsidP="00810BD9"/>
    <w:p w:rsidR="00D2606C" w:rsidRDefault="00810BD9" w:rsidP="00B75E8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D2606C">
        <w:t>В.И. МАТВИЕНКО</w:t>
      </w:r>
    </w:p>
    <w:p w:rsidR="00B75E8F" w:rsidRDefault="00B75E8F" w:rsidP="00C74F19">
      <w:pPr>
        <w:pStyle w:val="ac"/>
      </w:pPr>
    </w:p>
    <w:p w:rsidR="00B75E8F" w:rsidRDefault="00B75E8F" w:rsidP="00B75E8F">
      <w:pPr>
        <w:pStyle w:val="af"/>
      </w:pPr>
      <w:r>
        <w:t>Москва</w:t>
      </w:r>
    </w:p>
    <w:p w:rsidR="00B75E8F" w:rsidRDefault="00B75E8F" w:rsidP="00B75E8F">
      <w:pPr>
        <w:pStyle w:val="af"/>
      </w:pPr>
      <w:r>
        <w:t>1 апреля 2026 года</w:t>
      </w:r>
    </w:p>
    <w:p w:rsidR="00B75E8F" w:rsidRDefault="00B75E8F" w:rsidP="00B75E8F">
      <w:pPr>
        <w:pStyle w:val="ac"/>
      </w:pPr>
      <w:r>
        <w:t>№ 127-СФ</w:t>
      </w:r>
    </w:p>
    <w:sectPr w:rsidR="00B75E8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D7C" w:rsidRDefault="00E65D7C">
      <w:pPr>
        <w:spacing w:line="240" w:lineRule="auto"/>
      </w:pPr>
      <w:r>
        <w:separator/>
      </w:r>
    </w:p>
  </w:endnote>
  <w:endnote w:type="continuationSeparator" w:id="0">
    <w:p w:rsidR="00E65D7C" w:rsidRDefault="00E65D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67E051B-F432-48B1-A888-88B8726A0027}"/>
    <w:embedBold r:id="rId2" w:fontKey="{251DD043-B21B-4079-A3D8-C76EC5B68C9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DFF0632-F98B-4324-B7EE-DEC457F8D05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2606C" w:rsidRDefault="00D2606C" w:rsidP="00D2606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75E8F">
      <w:rPr>
        <w:noProof/>
      </w:rPr>
      <w:t>sa10878.docx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75E8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2606C" w:rsidRDefault="00D2606C" w:rsidP="00D2606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75E8F">
      <w:rPr>
        <w:noProof/>
      </w:rPr>
      <w:t>sa10878.docx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75E8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D7C" w:rsidRDefault="00E65D7C">
      <w:pPr>
        <w:spacing w:line="240" w:lineRule="auto"/>
      </w:pPr>
      <w:r>
        <w:separator/>
      </w:r>
    </w:p>
  </w:footnote>
  <w:footnote w:type="continuationSeparator" w:id="0">
    <w:p w:rsidR="00E65D7C" w:rsidRDefault="00E65D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75E8F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D96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76FA3"/>
    <w:rsid w:val="00720496"/>
    <w:rsid w:val="00723EF8"/>
    <w:rsid w:val="0078182C"/>
    <w:rsid w:val="00810BD9"/>
    <w:rsid w:val="00885B74"/>
    <w:rsid w:val="00910EF7"/>
    <w:rsid w:val="00982DCC"/>
    <w:rsid w:val="00997F4C"/>
    <w:rsid w:val="00A20C2F"/>
    <w:rsid w:val="00A82E08"/>
    <w:rsid w:val="00AA344E"/>
    <w:rsid w:val="00B07D98"/>
    <w:rsid w:val="00B30B27"/>
    <w:rsid w:val="00B33546"/>
    <w:rsid w:val="00B67711"/>
    <w:rsid w:val="00B75E8F"/>
    <w:rsid w:val="00CF27C2"/>
    <w:rsid w:val="00CF731B"/>
    <w:rsid w:val="00D2606C"/>
    <w:rsid w:val="00D41D96"/>
    <w:rsid w:val="00DA769E"/>
    <w:rsid w:val="00E02685"/>
    <w:rsid w:val="00E65D7C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C40043-2942-4456-9234-7536869D7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73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0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0987CC795FE4B569A7F7328D39630C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60EC8EF-44F0-4520-A544-0F734A85C0A0}"/>
      </w:docPartPr>
      <w:docPartBody>
        <w:p w:rsidR="00037C0A" w:rsidRDefault="00037C0A">
          <w:pPr>
            <w:pStyle w:val="50987CC795FE4B569A7F7328D39630C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C0A"/>
    <w:rsid w:val="00037C0A"/>
    <w:rsid w:val="00BB0E3F"/>
    <w:rsid w:val="00E6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0987CC795FE4B569A7F7328D39630C0">
    <w:name w:val="50987CC795FE4B569A7F7328D39630C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SA30.03.2026 QA30.03.2026 QA30.03.2026 </dc:description>
  <cp:lastModifiedBy>Кучерова О.М.</cp:lastModifiedBy>
  <cp:revision>5</cp:revision>
  <cp:lastPrinted>2026-03-31T13:29:00Z</cp:lastPrinted>
  <dcterms:created xsi:type="dcterms:W3CDTF">2026-03-30T09:11:00Z</dcterms:created>
  <dcterms:modified xsi:type="dcterms:W3CDTF">2026-04-01T06:50:00Z</dcterms:modified>
</cp:coreProperties>
</file>