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4019F913818040FAA7FB66E24AFA18DC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285AF2" w:rsidRDefault="00545F85" w:rsidP="00285AF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4019F913818040FAA7FB66E24AFA18DC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285AF2" w:rsidRDefault="00285AF2" w:rsidP="00285AF2">
      <w:pPr>
        <w:pStyle w:val="1"/>
      </w:pPr>
      <w:r w:rsidRPr="00285AF2">
        <w:t xml:space="preserve">О Федеральном законе </w:t>
      </w:r>
      <w:r>
        <w:t>"</w:t>
      </w:r>
      <w:r w:rsidRPr="00285AF2">
        <w:t xml:space="preserve">О внесении изменений </w:t>
      </w:r>
    </w:p>
    <w:p w:rsidR="00285AF2" w:rsidRDefault="00285AF2" w:rsidP="00285AF2">
      <w:pPr>
        <w:pStyle w:val="2"/>
      </w:pPr>
      <w:r w:rsidRPr="00285AF2">
        <w:t xml:space="preserve">в отдельные законодательные акты Российской Федерации </w:t>
      </w:r>
    </w:p>
    <w:p w:rsidR="00285AF2" w:rsidRDefault="00285AF2" w:rsidP="00285AF2">
      <w:pPr>
        <w:pStyle w:val="2"/>
      </w:pPr>
      <w:r w:rsidRPr="00285AF2">
        <w:t xml:space="preserve">и признании утратившими силу отдельных положений </w:t>
      </w:r>
    </w:p>
    <w:p w:rsidR="00285AF2" w:rsidRPr="00285AF2" w:rsidRDefault="00285AF2" w:rsidP="00285AF2">
      <w:pPr>
        <w:pStyle w:val="2"/>
      </w:pPr>
      <w:r w:rsidRPr="00285AF2">
        <w:t>законодательных актов Российской Федерации"</w:t>
      </w:r>
    </w:p>
    <w:p w:rsidR="00285AF2" w:rsidRPr="00285AF2" w:rsidRDefault="00285AF2" w:rsidP="00285AF2">
      <w:pPr>
        <w:pStyle w:val="2"/>
      </w:pPr>
    </w:p>
    <w:p w:rsidR="00285AF2" w:rsidRDefault="00285AF2" w:rsidP="00285AF2">
      <w:pPr>
        <w:pStyle w:val="2"/>
      </w:pPr>
    </w:p>
    <w:p w:rsidR="00285AF2" w:rsidRPr="00285AF2" w:rsidRDefault="00285AF2" w:rsidP="00285AF2">
      <w:pPr>
        <w:pStyle w:val="2"/>
      </w:pPr>
    </w:p>
    <w:p w:rsidR="00285AF2" w:rsidRDefault="00285AF2">
      <w:r w:rsidRPr="00285AF2">
        <w:t>Рассмотрев принятый Государственной Думой Федерального Собрания Российской Федерации 24 марта 2026</w:t>
      </w:r>
      <w:r>
        <w:t xml:space="preserve"> </w:t>
      </w:r>
      <w:r w:rsidRPr="00285AF2">
        <w:t xml:space="preserve">года Федеральный закон </w:t>
      </w:r>
      <w:r>
        <w:t>"</w:t>
      </w:r>
      <w:r w:rsidRPr="00285AF2">
        <w:rPr>
          <w:bCs/>
        </w:rPr>
        <w:t>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</w:t>
      </w:r>
      <w:r>
        <w:t>"</w:t>
      </w:r>
      <w:r w:rsidRPr="00285AF2">
        <w:t xml:space="preserve">, в соответствии с частью 4 статьи 105 Конституции Российской Федерации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285AF2" w:rsidRDefault="00285AF2"/>
    <w:p w:rsidR="00285AF2" w:rsidRPr="00285AF2" w:rsidRDefault="00285AF2" w:rsidP="00285AF2">
      <w:pPr>
        <w:rPr>
          <w:bCs/>
        </w:rPr>
      </w:pPr>
      <w:r>
        <w:t>1. </w:t>
      </w:r>
      <w:r w:rsidRPr="00285AF2">
        <w:t xml:space="preserve">Одобрить Федеральный закон </w:t>
      </w:r>
      <w:r>
        <w:t>"</w:t>
      </w:r>
      <w:r w:rsidRPr="00285AF2">
        <w:rPr>
          <w:bCs/>
        </w:rPr>
        <w:t xml:space="preserve">О внесении изменений </w:t>
      </w:r>
      <w:r>
        <w:rPr>
          <w:bCs/>
        </w:rPr>
        <w:br/>
      </w:r>
      <w:r w:rsidRPr="00285AF2">
        <w:rPr>
          <w:bCs/>
        </w:rPr>
        <w:t>в отдельные законодательные акты Российской Федерации и признании утратившими силу отдельных положений законодательных актов Российской Федерации"</w:t>
      </w:r>
      <w:r w:rsidRPr="00285AF2">
        <w:t>.</w:t>
      </w:r>
    </w:p>
    <w:p w:rsidR="00285AF2" w:rsidRDefault="00285AF2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285AF2" w:rsidRPr="00285AF2" w:rsidRDefault="00285AF2" w:rsidP="00285AF2">
      <w:r>
        <w:lastRenderedPageBreak/>
        <w:t>2. </w:t>
      </w:r>
      <w:r w:rsidRPr="00285AF2">
        <w:t>Настоящее постановление вступает в силу со дня его принятия.</w:t>
      </w:r>
    </w:p>
    <w:p w:rsidR="00285AF2" w:rsidRPr="00285AF2" w:rsidRDefault="00285AF2" w:rsidP="00285AF2"/>
    <w:p w:rsidR="00545F85" w:rsidRDefault="00545F85" w:rsidP="00545F85"/>
    <w:p w:rsidR="00545F85" w:rsidRDefault="00545F85" w:rsidP="00545F85"/>
    <w:p w:rsidR="005A2DD7" w:rsidRDefault="005A2DD7" w:rsidP="009771C9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285AF2" w:rsidRDefault="00285AF2" w:rsidP="00C74F19">
      <w:pPr>
        <w:pStyle w:val="ac"/>
      </w:pPr>
    </w:p>
    <w:p w:rsidR="009771C9" w:rsidRDefault="009771C9" w:rsidP="009771C9">
      <w:pPr>
        <w:pStyle w:val="af"/>
      </w:pPr>
      <w:r>
        <w:t>Москва</w:t>
      </w:r>
    </w:p>
    <w:p w:rsidR="009771C9" w:rsidRDefault="009771C9" w:rsidP="009771C9">
      <w:pPr>
        <w:pStyle w:val="af"/>
      </w:pPr>
      <w:r>
        <w:t>1 апреля 2026 года</w:t>
      </w:r>
    </w:p>
    <w:p w:rsidR="00545F85" w:rsidRDefault="009771C9" w:rsidP="009771C9">
      <w:pPr>
        <w:pStyle w:val="ac"/>
      </w:pPr>
      <w:r>
        <w:t>№ 121-СФ</w:t>
      </w: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170B" w:rsidRDefault="0066170B">
      <w:pPr>
        <w:spacing w:line="240" w:lineRule="auto"/>
      </w:pPr>
      <w:r>
        <w:separator/>
      </w:r>
    </w:p>
  </w:endnote>
  <w:endnote w:type="continuationSeparator" w:id="0">
    <w:p w:rsidR="0066170B" w:rsidRDefault="0066170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4F865850-176B-4D63-A7F9-40FF9913759B}"/>
    <w:embedBold r:id="rId2" w:fontKey="{18387BF8-FA61-4351-860A-E43BCBAE6C75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85625766-4ABC-4C73-A860-E6A6C706A6CD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5A2DD7" w:rsidRDefault="005A2DD7" w:rsidP="005A2DD7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9771C9">
      <w:rPr>
        <w:noProof/>
      </w:rPr>
      <w:t>zo7517.docx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9771C9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5A2DD7" w:rsidRDefault="005A2DD7" w:rsidP="005A2DD7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9771C9">
      <w:rPr>
        <w:noProof/>
      </w:rPr>
      <w:t>zo7517.docx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9771C9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170B" w:rsidRDefault="0066170B">
      <w:pPr>
        <w:spacing w:line="240" w:lineRule="auto"/>
      </w:pPr>
      <w:r>
        <w:separator/>
      </w:r>
    </w:p>
  </w:footnote>
  <w:footnote w:type="continuationSeparator" w:id="0">
    <w:p w:rsidR="0066170B" w:rsidRDefault="0066170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833549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CEE"/>
    <w:rsid w:val="00072CEE"/>
    <w:rsid w:val="000D3F67"/>
    <w:rsid w:val="001057BD"/>
    <w:rsid w:val="00205211"/>
    <w:rsid w:val="002623D0"/>
    <w:rsid w:val="00285AF2"/>
    <w:rsid w:val="002A1E3D"/>
    <w:rsid w:val="002B772D"/>
    <w:rsid w:val="003114B9"/>
    <w:rsid w:val="003273F1"/>
    <w:rsid w:val="0035125E"/>
    <w:rsid w:val="00423816"/>
    <w:rsid w:val="004A68AB"/>
    <w:rsid w:val="004F663C"/>
    <w:rsid w:val="00505068"/>
    <w:rsid w:val="00545F85"/>
    <w:rsid w:val="005A2DD7"/>
    <w:rsid w:val="005B2AEB"/>
    <w:rsid w:val="0066170B"/>
    <w:rsid w:val="00720496"/>
    <w:rsid w:val="00723EF8"/>
    <w:rsid w:val="0078182C"/>
    <w:rsid w:val="00833549"/>
    <w:rsid w:val="00885B74"/>
    <w:rsid w:val="00910EF7"/>
    <w:rsid w:val="009771C9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73E5820-4D1C-413C-8748-1B78F70E9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397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8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4019F913818040FAA7FB66E24AFA18D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0D1A05-0144-4C57-AE2A-323E38F3FD35}"/>
      </w:docPartPr>
      <w:docPartBody>
        <w:p w:rsidR="00EA26A6" w:rsidRDefault="00EA26A6">
          <w:pPr>
            <w:pStyle w:val="4019F913818040FAA7FB66E24AFA18DC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26A6"/>
    <w:rsid w:val="0041328D"/>
    <w:rsid w:val="00BF1CBC"/>
    <w:rsid w:val="00EA2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4019F913818040FAA7FB66E24AFA18DC">
    <w:name w:val="4019F913818040FAA7FB66E24AFA18D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2</Pages>
  <Words>166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ZO27.03.2026 AM31.03.2026 </dc:description>
  <cp:lastModifiedBy>Кучерова О.М.</cp:lastModifiedBy>
  <cp:revision>4</cp:revision>
  <cp:lastPrinted>2026-03-31T13:39:00Z</cp:lastPrinted>
  <dcterms:created xsi:type="dcterms:W3CDTF">2026-03-27T09:41:00Z</dcterms:created>
  <dcterms:modified xsi:type="dcterms:W3CDTF">2026-04-01T06:49:00Z</dcterms:modified>
</cp:coreProperties>
</file>