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FB4B86513E7449BAE910344957AD54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05122" w:rsidRDefault="00545F85" w:rsidP="00435F2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FB4B86513E7449BAE910344957AD54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05122" w:rsidRDefault="00505122" w:rsidP="00505122">
      <w:pPr>
        <w:pStyle w:val="1"/>
      </w:pPr>
      <w:r w:rsidRPr="00505122">
        <w:rPr>
          <w:szCs w:val="24"/>
        </w:rPr>
        <w:t xml:space="preserve">О Федеральном законе </w:t>
      </w:r>
      <w:r w:rsidRPr="00505122">
        <w:t xml:space="preserve">"О внесении изменения </w:t>
      </w:r>
    </w:p>
    <w:p w:rsidR="00505122" w:rsidRDefault="00505122" w:rsidP="00505122">
      <w:pPr>
        <w:pStyle w:val="2"/>
      </w:pPr>
      <w:r w:rsidRPr="00505122">
        <w:t xml:space="preserve">в статью 1 Федерального закона "Об общем числе </w:t>
      </w:r>
    </w:p>
    <w:p w:rsidR="00505122" w:rsidRDefault="00505122" w:rsidP="00505122">
      <w:pPr>
        <w:pStyle w:val="2"/>
      </w:pPr>
      <w:r w:rsidRPr="00505122">
        <w:t xml:space="preserve">мировых судей и количестве судебных участков в субъектах </w:t>
      </w:r>
    </w:p>
    <w:p w:rsidR="00505122" w:rsidRPr="00505122" w:rsidRDefault="00505122" w:rsidP="00505122">
      <w:pPr>
        <w:pStyle w:val="2"/>
        <w:rPr>
          <w:bCs/>
        </w:rPr>
      </w:pPr>
      <w:r w:rsidRPr="00505122">
        <w:t>Российской Федерации"</w:t>
      </w:r>
    </w:p>
    <w:p w:rsidR="00505122" w:rsidRDefault="00505122" w:rsidP="00505122">
      <w:pPr>
        <w:pStyle w:val="2"/>
        <w:rPr>
          <w:rFonts w:cs="Arial"/>
        </w:rPr>
      </w:pPr>
    </w:p>
    <w:p w:rsidR="00505122" w:rsidRDefault="00505122" w:rsidP="00505122">
      <w:pPr>
        <w:pStyle w:val="2"/>
        <w:rPr>
          <w:rFonts w:cs="Arial"/>
        </w:rPr>
      </w:pPr>
    </w:p>
    <w:p w:rsidR="00505122" w:rsidRPr="00505122" w:rsidRDefault="00505122" w:rsidP="00505122">
      <w:pPr>
        <w:pStyle w:val="2"/>
        <w:rPr>
          <w:rFonts w:cs="Arial"/>
        </w:rPr>
      </w:pPr>
    </w:p>
    <w:p w:rsidR="00505122" w:rsidRDefault="00505122">
      <w:r w:rsidRPr="00505122">
        <w:rPr>
          <w:rFonts w:cs="Arial"/>
        </w:rPr>
        <w:t xml:space="preserve">Рассмотрев принятый Государственной Думой Федерального Собрания Российской Федерации 9 декабря 2025 года Федеральный </w:t>
      </w:r>
      <w:r w:rsidRPr="00505122">
        <w:t xml:space="preserve">закон "О внесении изменения в статью 1 Федерального закона "Об общем числе мировых судей </w:t>
      </w:r>
      <w:r>
        <w:br/>
      </w:r>
      <w:r w:rsidRPr="00505122">
        <w:t>и количестве судебных участков в субъектах Российской Федерации"</w:t>
      </w:r>
      <w:r w:rsidRPr="00505122">
        <w:rPr>
          <w:bCs/>
          <w:spacing w:val="-2"/>
        </w:rPr>
        <w:t xml:space="preserve"> </w:t>
      </w:r>
      <w:r w:rsidRPr="00505122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505122" w:rsidRDefault="00505122"/>
    <w:p w:rsidR="00505122" w:rsidRPr="00505122" w:rsidRDefault="00505122" w:rsidP="00505122">
      <w:pPr>
        <w:rPr>
          <w:rFonts w:cs="Arial"/>
          <w:szCs w:val="24"/>
        </w:rPr>
      </w:pPr>
      <w:r w:rsidRPr="00505122">
        <w:rPr>
          <w:szCs w:val="24"/>
        </w:rPr>
        <w:t>1. Одобрить Федеральный закон</w:t>
      </w:r>
      <w:r w:rsidRPr="00505122">
        <w:rPr>
          <w:bCs/>
        </w:rPr>
        <w:t xml:space="preserve"> </w:t>
      </w:r>
      <w:r w:rsidRPr="00505122">
        <w:t xml:space="preserve">"О внесении изменения </w:t>
      </w:r>
      <w:r>
        <w:br/>
      </w:r>
      <w:r w:rsidRPr="00505122">
        <w:t>в статью 1 Федерального закона "Об общем числе мировых судей и количестве судебных участков в субъектах Российской Федерации".</w:t>
      </w:r>
    </w:p>
    <w:p w:rsidR="00505122" w:rsidRDefault="0050512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rFonts w:cs="Arial"/>
          <w:szCs w:val="24"/>
        </w:rPr>
      </w:pPr>
      <w:r>
        <w:rPr>
          <w:rFonts w:cs="Arial"/>
          <w:szCs w:val="24"/>
        </w:rPr>
        <w:br w:type="page"/>
      </w:r>
    </w:p>
    <w:p w:rsidR="00505122" w:rsidRPr="00505122" w:rsidRDefault="00505122" w:rsidP="00505122">
      <w:pPr>
        <w:rPr>
          <w:rFonts w:cs="Arial"/>
          <w:szCs w:val="24"/>
        </w:rPr>
      </w:pPr>
      <w:r w:rsidRPr="00505122">
        <w:rPr>
          <w:rFonts w:cs="Arial"/>
          <w:szCs w:val="24"/>
        </w:rPr>
        <w:lastRenderedPageBreak/>
        <w:t>2. Настоящее постановление вступает в силу со дня его принятия.</w:t>
      </w:r>
    </w:p>
    <w:p w:rsidR="00505122" w:rsidRPr="00505122" w:rsidRDefault="00505122" w:rsidP="00505122">
      <w:pPr>
        <w:rPr>
          <w:rFonts w:cs="Arial"/>
          <w:szCs w:val="24"/>
        </w:rPr>
      </w:pPr>
    </w:p>
    <w:p w:rsidR="00505122" w:rsidRDefault="00505122" w:rsidP="00505122">
      <w:pPr>
        <w:rPr>
          <w:szCs w:val="24"/>
        </w:rPr>
      </w:pPr>
    </w:p>
    <w:p w:rsidR="00505122" w:rsidRPr="00505122" w:rsidRDefault="00505122" w:rsidP="00505122">
      <w:pPr>
        <w:rPr>
          <w:szCs w:val="24"/>
        </w:rPr>
      </w:pPr>
    </w:p>
    <w:p w:rsidR="00505122" w:rsidRPr="00505122" w:rsidRDefault="00505122" w:rsidP="00E149B8">
      <w:pPr>
        <w:pStyle w:val="11"/>
      </w:pPr>
      <w:r w:rsidRPr="00505122">
        <w:t xml:space="preserve">Председатель </w:t>
      </w:r>
      <w:r w:rsidRPr="00505122">
        <w:br/>
        <w:t>Совета Федерации</w:t>
      </w:r>
      <w:r w:rsidRPr="00505122">
        <w:br/>
        <w:t>Федерального Собрания</w:t>
      </w:r>
      <w:r w:rsidRPr="00505122">
        <w:br/>
        <w:t>Российской Федерации</w:t>
      </w:r>
      <w:r w:rsidRPr="00505122">
        <w:tab/>
      </w:r>
      <w:r w:rsidR="00435F2F"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E149B8" w:rsidRDefault="00E149B8" w:rsidP="00545F85">
      <w:pPr>
        <w:pStyle w:val="af"/>
      </w:pPr>
    </w:p>
    <w:p w:rsidR="00E149B8" w:rsidRDefault="00E149B8" w:rsidP="00E149B8">
      <w:pPr>
        <w:pStyle w:val="ac"/>
      </w:pPr>
      <w:r>
        <w:t>Москва</w:t>
      </w:r>
    </w:p>
    <w:p w:rsidR="00E149B8" w:rsidRDefault="00E149B8" w:rsidP="00E149B8">
      <w:pPr>
        <w:pStyle w:val="ac"/>
      </w:pPr>
      <w:r>
        <w:t>10 декабря 2025 года</w:t>
      </w:r>
    </w:p>
    <w:p w:rsidR="00E149B8" w:rsidRDefault="00E149B8" w:rsidP="00E149B8">
      <w:pPr>
        <w:pStyle w:val="ac"/>
      </w:pPr>
      <w:r>
        <w:t>№ 5</w:t>
      </w:r>
      <w:r>
        <w:rPr>
          <w:lang w:val="en-US"/>
        </w:rPr>
        <w:t>48</w:t>
      </w:r>
      <w:r>
        <w:t>-СФ</w:t>
      </w:r>
    </w:p>
    <w:p w:rsidR="00E149B8" w:rsidRDefault="00E149B8" w:rsidP="00545F85">
      <w:pPr>
        <w:pStyle w:val="af"/>
      </w:pPr>
    </w:p>
    <w:sectPr w:rsidR="00E149B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940" w:rsidRDefault="00851940">
      <w:pPr>
        <w:spacing w:line="240" w:lineRule="auto"/>
      </w:pPr>
      <w:r>
        <w:separator/>
      </w:r>
    </w:p>
  </w:endnote>
  <w:endnote w:type="continuationSeparator" w:id="0">
    <w:p w:rsidR="00851940" w:rsidRDefault="008519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EB2E8C2-002C-453F-8E6E-0DFB0596970A}"/>
    <w:embedBold r:id="rId2" w:fontKey="{88CD0986-00C0-4E01-837A-FA7FBE3A2E2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438BDB2-36BF-4FA7-9BC6-A1170514E3D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35F2F" w:rsidRDefault="00435F2F" w:rsidP="00435F2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149B8">
      <w:rPr>
        <w:noProof/>
      </w:rPr>
      <w:t>de3938.docx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149B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35F2F" w:rsidRDefault="00435F2F" w:rsidP="00435F2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149B8">
      <w:rPr>
        <w:noProof/>
      </w:rPr>
      <w:t>de3938.docx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149B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940" w:rsidRDefault="00851940">
      <w:pPr>
        <w:spacing w:line="240" w:lineRule="auto"/>
      </w:pPr>
      <w:r>
        <w:separator/>
      </w:r>
    </w:p>
  </w:footnote>
  <w:footnote w:type="continuationSeparator" w:id="0">
    <w:p w:rsidR="00851940" w:rsidRDefault="008519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367A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005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33005"/>
    <w:rsid w:val="00435F2F"/>
    <w:rsid w:val="004A68AB"/>
    <w:rsid w:val="00505068"/>
    <w:rsid w:val="00505122"/>
    <w:rsid w:val="005367A6"/>
    <w:rsid w:val="00545F85"/>
    <w:rsid w:val="005B2AEB"/>
    <w:rsid w:val="00720496"/>
    <w:rsid w:val="00723EF8"/>
    <w:rsid w:val="0078182C"/>
    <w:rsid w:val="00851940"/>
    <w:rsid w:val="00885B74"/>
    <w:rsid w:val="00910EF7"/>
    <w:rsid w:val="009112B0"/>
    <w:rsid w:val="00997F4C"/>
    <w:rsid w:val="00A21BDF"/>
    <w:rsid w:val="00A82E08"/>
    <w:rsid w:val="00AA344E"/>
    <w:rsid w:val="00AF4CD4"/>
    <w:rsid w:val="00B07D98"/>
    <w:rsid w:val="00B30B27"/>
    <w:rsid w:val="00B33546"/>
    <w:rsid w:val="00B67711"/>
    <w:rsid w:val="00CF27C2"/>
    <w:rsid w:val="00CF731B"/>
    <w:rsid w:val="00D77F4A"/>
    <w:rsid w:val="00DA769E"/>
    <w:rsid w:val="00E02685"/>
    <w:rsid w:val="00E149B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AF6ECE-25F1-4C81-BAD1-6C8D2FA4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FB4B86513E7449BAE910344957AD5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E2FA29-32CC-44D0-B1C1-97EBC3A095EA}"/>
      </w:docPartPr>
      <w:docPartBody>
        <w:p w:rsidR="008C1E47" w:rsidRDefault="008C1E47">
          <w:pPr>
            <w:pStyle w:val="3FB4B86513E7449BAE910344957AD54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E47"/>
    <w:rsid w:val="000456FF"/>
    <w:rsid w:val="00821A82"/>
    <w:rsid w:val="008C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FB4B86513E7449BAE910344957AD540">
    <w:name w:val="3FB4B86513E7449BAE910344957AD5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DE09.12.2025 EQ09.12.2025 </dc:description>
  <cp:lastModifiedBy>Жарков М.А.</cp:lastModifiedBy>
  <cp:revision>8</cp:revision>
  <cp:lastPrinted>2025-12-09T16:30:00Z</cp:lastPrinted>
  <dcterms:created xsi:type="dcterms:W3CDTF">2025-12-09T07:29:00Z</dcterms:created>
  <dcterms:modified xsi:type="dcterms:W3CDTF">2025-12-10T07:38:00Z</dcterms:modified>
</cp:coreProperties>
</file>