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A4C3B5C6ED449C081A9B3683E98825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90168" w:rsidRDefault="00545F85" w:rsidP="0099016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A4C3B5C6ED449C081A9B3683E98825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90168" w:rsidRDefault="00990168" w:rsidP="00990168">
      <w:pPr>
        <w:pStyle w:val="1"/>
      </w:pPr>
      <w:r w:rsidRPr="00990168">
        <w:t xml:space="preserve">О Федеральном законе "О внесении изменения </w:t>
      </w:r>
    </w:p>
    <w:p w:rsidR="00990168" w:rsidRDefault="00990168" w:rsidP="00990168">
      <w:pPr>
        <w:pStyle w:val="2"/>
      </w:pPr>
      <w:r>
        <w:t xml:space="preserve">в статью 3 Федерального закона </w:t>
      </w:r>
    </w:p>
    <w:p w:rsidR="00990168" w:rsidRPr="00990168" w:rsidRDefault="00990168" w:rsidP="00990168">
      <w:pPr>
        <w:pStyle w:val="2"/>
      </w:pPr>
      <w:r w:rsidRPr="00990168">
        <w:t xml:space="preserve">"О некоммерческих организациях" </w:t>
      </w:r>
    </w:p>
    <w:p w:rsidR="00990168" w:rsidRPr="00990168" w:rsidRDefault="00990168" w:rsidP="00990168">
      <w:pPr>
        <w:pStyle w:val="2"/>
      </w:pPr>
    </w:p>
    <w:p w:rsidR="00990168" w:rsidRDefault="00990168" w:rsidP="00990168">
      <w:pPr>
        <w:pStyle w:val="2"/>
      </w:pPr>
    </w:p>
    <w:p w:rsidR="00990168" w:rsidRPr="00990168" w:rsidRDefault="00990168" w:rsidP="00990168">
      <w:pPr>
        <w:pStyle w:val="2"/>
      </w:pPr>
    </w:p>
    <w:p w:rsidR="00990168" w:rsidRDefault="00990168">
      <w:r w:rsidRPr="00990168">
        <w:t xml:space="preserve">Рассмотрев принятый Государственной Думой Федерального Собрания Российской Федерации 25 марта 2026 года Федеральный закон </w:t>
      </w:r>
      <w:r w:rsidRPr="00990168">
        <w:rPr>
          <w:bCs/>
        </w:rPr>
        <w:t xml:space="preserve">"О внесении изменения в статью 3 Федерального закона "О некоммерческих организациях", </w:t>
      </w:r>
      <w:r>
        <w:rPr>
          <w:bCs/>
        </w:rPr>
        <w:br/>
      </w:r>
      <w:r w:rsidRPr="00990168">
        <w:rPr>
          <w:bCs/>
        </w:rPr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90168" w:rsidRDefault="00990168"/>
    <w:p w:rsidR="00990168" w:rsidRPr="00990168" w:rsidRDefault="00990168" w:rsidP="00990168">
      <w:r w:rsidRPr="00990168">
        <w:t xml:space="preserve">1. Одобрить Федеральный закон </w:t>
      </w:r>
      <w:r w:rsidRPr="00990168">
        <w:rPr>
          <w:bCs/>
        </w:rPr>
        <w:t xml:space="preserve">"О внесении изменения </w:t>
      </w:r>
      <w:r>
        <w:rPr>
          <w:bCs/>
        </w:rPr>
        <w:br/>
      </w:r>
      <w:r w:rsidRPr="00990168">
        <w:rPr>
          <w:bCs/>
        </w:rPr>
        <w:t>в статью 3 Федерального закона "О некоммерческих организациях"</w:t>
      </w:r>
      <w:r w:rsidRPr="00990168">
        <w:t>.</w:t>
      </w:r>
    </w:p>
    <w:p w:rsidR="00990168" w:rsidRPr="00990168" w:rsidRDefault="00990168" w:rsidP="00990168">
      <w:r w:rsidRPr="00990168">
        <w:t>2. Настоящее постановление вступает в силу со дня его принятия.</w:t>
      </w:r>
    </w:p>
    <w:p w:rsidR="00990168" w:rsidRPr="00990168" w:rsidRDefault="00990168" w:rsidP="00990168"/>
    <w:p w:rsidR="00545F85" w:rsidRDefault="00545F85" w:rsidP="00545F85"/>
    <w:p w:rsidR="00990168" w:rsidRDefault="00990168" w:rsidP="00545F85"/>
    <w:p w:rsidR="009F4181" w:rsidRDefault="009F4181" w:rsidP="00120C7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120C78" w:rsidRDefault="00120C78" w:rsidP="00120C78">
      <w:pPr>
        <w:pStyle w:val="ac"/>
      </w:pPr>
      <w:r>
        <w:t>Москва</w:t>
      </w:r>
    </w:p>
    <w:p w:rsidR="00120C78" w:rsidRDefault="00120C78" w:rsidP="00120C78">
      <w:pPr>
        <w:pStyle w:val="ac"/>
      </w:pPr>
      <w:r>
        <w:t>1 апреля 2026 года</w:t>
      </w:r>
    </w:p>
    <w:p w:rsidR="00545F85" w:rsidRDefault="00120C78" w:rsidP="00120C78">
      <w:pPr>
        <w:pStyle w:val="af"/>
      </w:pPr>
      <w:r>
        <w:t>№ 11</w:t>
      </w:r>
      <w:r>
        <w:rPr>
          <w:lang w:val="en-US"/>
        </w:rPr>
        <w:t>6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A77" w:rsidRDefault="00F04A77">
      <w:pPr>
        <w:spacing w:line="240" w:lineRule="auto"/>
      </w:pPr>
      <w:r>
        <w:separator/>
      </w:r>
    </w:p>
  </w:endnote>
  <w:endnote w:type="continuationSeparator" w:id="0">
    <w:p w:rsidR="00F04A77" w:rsidRDefault="00F04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AB3375E-DA44-4BCC-A4CF-8577C1098A48}"/>
    <w:embedBold r:id="rId2" w:fontKey="{FE67D645-5C6C-48FD-B606-5002ABA83D1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D3786FB-3619-4444-888B-12DF0F75ABB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F418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20C78">
      <w:rPr>
        <w:noProof/>
      </w:rPr>
      <w:t>zo7514.docx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24867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20C7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F4181" w:rsidRDefault="009F4181" w:rsidP="009F418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20C78">
      <w:rPr>
        <w:noProof/>
      </w:rPr>
      <w:t>zo7514.docx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20C7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A77" w:rsidRDefault="00F04A77">
      <w:pPr>
        <w:spacing w:line="240" w:lineRule="auto"/>
      </w:pPr>
      <w:r>
        <w:separator/>
      </w:r>
    </w:p>
  </w:footnote>
  <w:footnote w:type="continuationSeparator" w:id="0">
    <w:p w:rsidR="00F04A77" w:rsidRDefault="00F04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20C7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A0"/>
    <w:rsid w:val="000D3F67"/>
    <w:rsid w:val="001057BD"/>
    <w:rsid w:val="00120C78"/>
    <w:rsid w:val="00205211"/>
    <w:rsid w:val="002501A0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24867"/>
    <w:rsid w:val="00990168"/>
    <w:rsid w:val="00997F4C"/>
    <w:rsid w:val="009F4181"/>
    <w:rsid w:val="00A82E08"/>
    <w:rsid w:val="00AA344E"/>
    <w:rsid w:val="00B07D98"/>
    <w:rsid w:val="00B30B27"/>
    <w:rsid w:val="00B33546"/>
    <w:rsid w:val="00B67711"/>
    <w:rsid w:val="00CB11DD"/>
    <w:rsid w:val="00CF27C2"/>
    <w:rsid w:val="00CF731B"/>
    <w:rsid w:val="00DA769E"/>
    <w:rsid w:val="00E02685"/>
    <w:rsid w:val="00F04A77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0141F4-7D07-4334-B7C6-552D73633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2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4C3B5C6ED449C081A9B3683E9882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544EB0-C7A4-44A5-A1C3-844B63CCC981}"/>
      </w:docPartPr>
      <w:docPartBody>
        <w:p w:rsidR="004729A5" w:rsidRDefault="004729A5">
          <w:pPr>
            <w:pStyle w:val="4A4C3B5C6ED449C081A9B3683E98825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A5"/>
    <w:rsid w:val="004729A5"/>
    <w:rsid w:val="007B6C5A"/>
    <w:rsid w:val="00DF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A4C3B5C6ED449C081A9B3683E988254">
    <w:name w:val="4A4C3B5C6ED449C081A9B3683E9882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ZO27.03.2026 QA30.03.2026 </dc:description>
  <cp:lastModifiedBy>Кучерова О.М.</cp:lastModifiedBy>
  <cp:revision>4</cp:revision>
  <cp:lastPrinted>2026-03-31T13:28:00Z</cp:lastPrinted>
  <dcterms:created xsi:type="dcterms:W3CDTF">2026-03-27T07:31:00Z</dcterms:created>
  <dcterms:modified xsi:type="dcterms:W3CDTF">2026-04-01T06:50:00Z</dcterms:modified>
</cp:coreProperties>
</file>