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94BC5F8E8B14E4A80C8E5D9F5488B9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E14BA1" w:rsidRDefault="00545F85" w:rsidP="00214C66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94BC5F8E8B14E4A80C8E5D9F5488B9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14BA1" w:rsidRDefault="00E14BA1" w:rsidP="00E14BA1">
      <w:pPr>
        <w:pStyle w:val="1"/>
      </w:pPr>
      <w:r>
        <w:t xml:space="preserve">О Федеральном законе </w:t>
      </w:r>
      <w:r w:rsidR="00214C66">
        <w:t>"</w:t>
      </w:r>
      <w:r>
        <w:t xml:space="preserve">О внесении изменений </w:t>
      </w:r>
    </w:p>
    <w:p w:rsidR="00E14BA1" w:rsidRDefault="00E14BA1" w:rsidP="00E14BA1">
      <w:pPr>
        <w:pStyle w:val="2"/>
      </w:pPr>
      <w:r>
        <w:t>в статью 126</w:t>
      </w:r>
      <w:r w:rsidRPr="002D1178">
        <w:rPr>
          <w:vertAlign w:val="superscript"/>
        </w:rPr>
        <w:t>2</w:t>
      </w:r>
      <w:r>
        <w:t xml:space="preserve"> части первой и часть вторую </w:t>
      </w:r>
    </w:p>
    <w:p w:rsidR="00E14BA1" w:rsidRDefault="00E14BA1" w:rsidP="00E14BA1">
      <w:pPr>
        <w:pStyle w:val="2"/>
      </w:pPr>
      <w:r>
        <w:t xml:space="preserve">Налогового кодекса Российской Федерации </w:t>
      </w:r>
    </w:p>
    <w:p w:rsidR="00E14BA1" w:rsidRDefault="00E14BA1" w:rsidP="00E14BA1">
      <w:pPr>
        <w:pStyle w:val="2"/>
      </w:pPr>
      <w:r>
        <w:t xml:space="preserve">и статью 3 Федерального закона "О внесении изменений </w:t>
      </w:r>
    </w:p>
    <w:p w:rsidR="00E14BA1" w:rsidRDefault="00E14BA1" w:rsidP="00E14BA1">
      <w:pPr>
        <w:pStyle w:val="2"/>
      </w:pPr>
      <w:r>
        <w:t>в статьи 102 и 126</w:t>
      </w:r>
      <w:r w:rsidRPr="002D1178">
        <w:rPr>
          <w:vertAlign w:val="superscript"/>
        </w:rPr>
        <w:t>2</w:t>
      </w:r>
      <w:r>
        <w:t xml:space="preserve"> части первой и часть вторую </w:t>
      </w:r>
    </w:p>
    <w:p w:rsidR="00E14BA1" w:rsidRDefault="00E14BA1" w:rsidP="00E14BA1">
      <w:pPr>
        <w:pStyle w:val="2"/>
      </w:pPr>
      <w:r>
        <w:t>Налогового кодекса Российской Федерации"</w:t>
      </w:r>
    </w:p>
    <w:p w:rsidR="00E14BA1" w:rsidRDefault="00E14BA1" w:rsidP="00E14BA1">
      <w:pPr>
        <w:pStyle w:val="2"/>
      </w:pPr>
    </w:p>
    <w:p w:rsidR="00E14BA1" w:rsidRDefault="00E14BA1" w:rsidP="00E14BA1">
      <w:pPr>
        <w:pStyle w:val="2"/>
      </w:pPr>
    </w:p>
    <w:p w:rsidR="00E14BA1" w:rsidRDefault="00E14BA1" w:rsidP="00E14BA1">
      <w:pPr>
        <w:pStyle w:val="2"/>
      </w:pPr>
    </w:p>
    <w:p w:rsidR="00E14BA1" w:rsidRDefault="00E14BA1">
      <w:r>
        <w:t xml:space="preserve">Рассмотрев принятый Государственной Думой Федерального Собрания Российской Федерации 11 ноября 2025 года Федеральный закон </w:t>
      </w:r>
      <w:r w:rsidR="00214C66">
        <w:t>"</w:t>
      </w:r>
      <w:r>
        <w:t>О внесении изменений в статью 126</w:t>
      </w:r>
      <w:r w:rsidRPr="002D1178">
        <w:rPr>
          <w:vertAlign w:val="superscript"/>
        </w:rPr>
        <w:t>2</w:t>
      </w:r>
      <w:r>
        <w:t xml:space="preserve"> </w:t>
      </w:r>
      <w:r>
        <w:br/>
        <w:t>части первой и часть вторую Налогового кодекса Российской Федерации и статью 3 Федерального закона "О внесении изменений в статьи 102 и 126</w:t>
      </w:r>
      <w:r w:rsidRPr="002D1178">
        <w:rPr>
          <w:vertAlign w:val="superscript"/>
        </w:rPr>
        <w:t>2</w:t>
      </w:r>
      <w:r>
        <w:t xml:space="preserve"> части первой и часть вторую Налогового кодекса Российской Федерации</w:t>
      </w:r>
      <w:r w:rsidR="00214C66">
        <w:t>"</w:t>
      </w:r>
      <w:r>
        <w:t xml:space="preserve"> в соответствии </w:t>
      </w:r>
      <w:r>
        <w:br/>
        <w:t xml:space="preserve">со статьей 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</w:t>
      </w:r>
      <w:bookmarkStart w:id="0" w:name="_GoBack"/>
      <w:bookmarkEnd w:id="0"/>
      <w:r w:rsidRPr="00B51544">
        <w:rPr>
          <w:b/>
          <w:spacing w:val="60"/>
          <w:szCs w:val="28"/>
        </w:rPr>
        <w:t>т</w:t>
      </w:r>
      <w:r>
        <w:t>:</w:t>
      </w:r>
    </w:p>
    <w:p w:rsidR="00E14BA1" w:rsidRDefault="00E14BA1"/>
    <w:p w:rsidR="00E14BA1" w:rsidRDefault="00E14BA1" w:rsidP="00E14BA1">
      <w:r>
        <w:t xml:space="preserve">1. Одобрить Федеральный закон </w:t>
      </w:r>
      <w:r w:rsidR="00214C66">
        <w:t>"</w:t>
      </w:r>
      <w:r>
        <w:t xml:space="preserve">О внесении изменений </w:t>
      </w:r>
      <w:r>
        <w:br/>
        <w:t>в статью 126</w:t>
      </w:r>
      <w:r w:rsidRPr="009534F6">
        <w:rPr>
          <w:vertAlign w:val="superscript"/>
        </w:rPr>
        <w:t>2</w:t>
      </w:r>
      <w:r>
        <w:t xml:space="preserve"> части первой и часть вторую Налогового кодекса Российской Федерации и статью 3 Федерального закона </w:t>
      </w:r>
      <w:r>
        <w:br/>
        <w:t>"О внесении изменений в статьи 102 и 126</w:t>
      </w:r>
      <w:r w:rsidRPr="002D1178">
        <w:rPr>
          <w:vertAlign w:val="superscript"/>
        </w:rPr>
        <w:t>2</w:t>
      </w:r>
      <w:r>
        <w:t xml:space="preserve"> части первой и часть вторую Налогового кодекса Российской Федерации".</w:t>
      </w:r>
    </w:p>
    <w:p w:rsidR="00E14BA1" w:rsidRDefault="00E14BA1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E14BA1" w:rsidRDefault="00E14BA1" w:rsidP="00E14BA1">
      <w:r>
        <w:lastRenderedPageBreak/>
        <w:t>2. Настоящее постановление вступает в силу со дня его принятия.</w:t>
      </w:r>
    </w:p>
    <w:p w:rsidR="00E14BA1" w:rsidRDefault="00E14BA1" w:rsidP="00E14BA1"/>
    <w:p w:rsidR="00E14BA1" w:rsidRDefault="00E14BA1" w:rsidP="00E14BA1"/>
    <w:p w:rsidR="00E14BA1" w:rsidRDefault="00E14BA1" w:rsidP="00E14BA1"/>
    <w:p w:rsidR="00214C66" w:rsidRDefault="00214C66" w:rsidP="0027745D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E14BA1">
      <w:pPr>
        <w:pStyle w:val="ac"/>
      </w:pPr>
    </w:p>
    <w:p w:rsidR="0027745D" w:rsidRDefault="0027745D" w:rsidP="00E14BA1">
      <w:pPr>
        <w:pStyle w:val="ac"/>
      </w:pPr>
    </w:p>
    <w:p w:rsidR="0027745D" w:rsidRDefault="0027745D" w:rsidP="0027745D">
      <w:pPr>
        <w:pStyle w:val="ac"/>
      </w:pPr>
      <w:r>
        <w:t>Москва</w:t>
      </w:r>
    </w:p>
    <w:p w:rsidR="0027745D" w:rsidRDefault="0027745D" w:rsidP="0027745D">
      <w:pPr>
        <w:pStyle w:val="ac"/>
      </w:pPr>
      <w:r>
        <w:t>12 ноября 2025 года</w:t>
      </w:r>
    </w:p>
    <w:p w:rsidR="0027745D" w:rsidRDefault="0027745D" w:rsidP="0027745D">
      <w:pPr>
        <w:pStyle w:val="ac"/>
      </w:pPr>
      <w:r>
        <w:t>№ 49</w:t>
      </w:r>
      <w:r>
        <w:rPr>
          <w:lang w:val="en-US"/>
        </w:rPr>
        <w:t>2</w:t>
      </w:r>
      <w:r>
        <w:t>-СФ</w:t>
      </w:r>
    </w:p>
    <w:p w:rsidR="0027745D" w:rsidRDefault="0027745D" w:rsidP="00E14BA1">
      <w:pPr>
        <w:pStyle w:val="ac"/>
      </w:pPr>
    </w:p>
    <w:sectPr w:rsidR="0027745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4C5B" w:rsidRDefault="00D54C5B">
      <w:pPr>
        <w:spacing w:line="240" w:lineRule="auto"/>
      </w:pPr>
      <w:r>
        <w:separator/>
      </w:r>
    </w:p>
  </w:endnote>
  <w:endnote w:type="continuationSeparator" w:id="0">
    <w:p w:rsidR="00D54C5B" w:rsidRDefault="00D54C5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6E5AF547-D3DD-4C90-92A5-115F3533BF6B}"/>
    <w:embedBold r:id="rId2" w:fontKey="{F58B995B-034A-426E-8DB5-43890F0323C9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1D04E6A-7074-450A-997E-870176EA9615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14C66" w:rsidRDefault="00214C66" w:rsidP="00214C6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7745D">
      <w:rPr>
        <w:noProof/>
      </w:rPr>
      <w:t>am2749.docx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7745D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14C66" w:rsidRDefault="00214C66" w:rsidP="00214C6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7745D">
      <w:rPr>
        <w:noProof/>
      </w:rPr>
      <w:t>am2749.docx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7745D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4C5B" w:rsidRDefault="00D54C5B">
      <w:pPr>
        <w:spacing w:line="240" w:lineRule="auto"/>
      </w:pPr>
      <w:r>
        <w:separator/>
      </w:r>
    </w:p>
  </w:footnote>
  <w:footnote w:type="continuationSeparator" w:id="0">
    <w:p w:rsidR="00D54C5B" w:rsidRDefault="00D54C5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4B1141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64F"/>
    <w:rsid w:val="000D3F67"/>
    <w:rsid w:val="001057BD"/>
    <w:rsid w:val="00205211"/>
    <w:rsid w:val="00214C66"/>
    <w:rsid w:val="002623D0"/>
    <w:rsid w:val="0027745D"/>
    <w:rsid w:val="002A1E3D"/>
    <w:rsid w:val="002B772D"/>
    <w:rsid w:val="002D1178"/>
    <w:rsid w:val="003114B9"/>
    <w:rsid w:val="003273F1"/>
    <w:rsid w:val="0035125E"/>
    <w:rsid w:val="00423816"/>
    <w:rsid w:val="0046704F"/>
    <w:rsid w:val="004A68AB"/>
    <w:rsid w:val="004B1141"/>
    <w:rsid w:val="00505068"/>
    <w:rsid w:val="00545F85"/>
    <w:rsid w:val="005B2AEB"/>
    <w:rsid w:val="00720496"/>
    <w:rsid w:val="00723EF8"/>
    <w:rsid w:val="0078182C"/>
    <w:rsid w:val="0085064F"/>
    <w:rsid w:val="00885B74"/>
    <w:rsid w:val="00910EF7"/>
    <w:rsid w:val="009534F6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54C5B"/>
    <w:rsid w:val="00DA769E"/>
    <w:rsid w:val="00E02685"/>
    <w:rsid w:val="00E14BA1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05B7F2-3587-4260-9BBE-5518B0A4A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964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94BC5F8E8B14E4A80C8E5D9F5488B9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34EB37C-4946-471D-B7AD-BA7315B973B7}"/>
      </w:docPartPr>
      <w:docPartBody>
        <w:p w:rsidR="008605D7" w:rsidRDefault="008605D7">
          <w:pPr>
            <w:pStyle w:val="894BC5F8E8B14E4A80C8E5D9F5488B9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5D7"/>
    <w:rsid w:val="008605D7"/>
    <w:rsid w:val="00866927"/>
    <w:rsid w:val="00D07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94BC5F8E8B14E4A80C8E5D9F5488B9B">
    <w:name w:val="894BC5F8E8B14E4A80C8E5D9F5488B9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8</TotalTime>
  <Pages>2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AM10.11.2025 AM10.11.2025 ZO11.11.2025 ZO11.11.2025 </dc:description>
  <cp:lastModifiedBy>Жарков М.А.</cp:lastModifiedBy>
  <cp:revision>6</cp:revision>
  <cp:lastPrinted>2025-11-11T15:09:00Z</cp:lastPrinted>
  <dcterms:created xsi:type="dcterms:W3CDTF">2025-11-10T08:35:00Z</dcterms:created>
  <dcterms:modified xsi:type="dcterms:W3CDTF">2025-11-12T06:09:00Z</dcterms:modified>
</cp:coreProperties>
</file>