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C82001A8B1043ED8B22A2D99D55ABF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1F6B67" w:rsidRDefault="00545F85" w:rsidP="001F6B67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C82001A8B1043ED8B22A2D99D55ABF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23B57" w:rsidRDefault="00323B57" w:rsidP="007D4A58">
      <w:pPr>
        <w:pStyle w:val="1"/>
        <w:spacing w:before="480"/>
        <w:rPr>
          <w:szCs w:val="28"/>
        </w:rPr>
      </w:pPr>
      <w:r w:rsidRPr="00471DEF">
        <w:t xml:space="preserve">О Федеральном законе </w:t>
      </w:r>
      <w:r w:rsidRPr="00471DEF">
        <w:rPr>
          <w:szCs w:val="28"/>
        </w:rPr>
        <w:t>"</w:t>
      </w:r>
      <w:r>
        <w:rPr>
          <w:szCs w:val="28"/>
        </w:rPr>
        <w:t>О внесении изменения</w:t>
      </w:r>
    </w:p>
    <w:p w:rsidR="00323B57" w:rsidRPr="00A2100C" w:rsidRDefault="00323B57" w:rsidP="00323B57">
      <w:pPr>
        <w:pStyle w:val="2"/>
      </w:pPr>
      <w:r w:rsidRPr="00A2100C">
        <w:t>в статью 1 Федерального закона "Об общем числе</w:t>
      </w:r>
    </w:p>
    <w:p w:rsidR="00323B57" w:rsidRPr="00A2100C" w:rsidRDefault="00323B57" w:rsidP="00323B57">
      <w:pPr>
        <w:pStyle w:val="2"/>
      </w:pPr>
      <w:r w:rsidRPr="00A2100C">
        <w:t>мировых судей и количестве судебных участков</w:t>
      </w:r>
    </w:p>
    <w:p w:rsidR="00323B57" w:rsidRPr="00A2100C" w:rsidRDefault="00323B57" w:rsidP="00323B57">
      <w:pPr>
        <w:pStyle w:val="2"/>
      </w:pPr>
      <w:r w:rsidRPr="00A2100C">
        <w:t>в субъектах Российской Федерации"</w:t>
      </w:r>
    </w:p>
    <w:p w:rsidR="00323B57" w:rsidRDefault="00323B57" w:rsidP="00323B57">
      <w:pPr>
        <w:pStyle w:val="2"/>
      </w:pPr>
    </w:p>
    <w:p w:rsidR="00323B57" w:rsidRDefault="00323B57" w:rsidP="00323B57">
      <w:pPr>
        <w:pStyle w:val="2"/>
      </w:pPr>
    </w:p>
    <w:p w:rsidR="00323B57" w:rsidRDefault="00323B57" w:rsidP="00323B57">
      <w:r w:rsidRPr="00A2100C">
        <w:t xml:space="preserve">Рассмотрев принятый Государственной Думой Федерального Собрания Российской Федерации 28 января 2026 года Федеральный закон "О внесении изменения в статью 1 Федерального закона "Об общем числе мировых судей </w:t>
      </w:r>
      <w:r>
        <w:br/>
      </w:r>
      <w:r w:rsidRPr="00A2100C">
        <w:t xml:space="preserve">и количестве судебных участков в субъектах Российской Федерации" в соответствии со статьей 106 Конституции Российской Федерации, </w:t>
      </w:r>
      <w:r>
        <w:t>Совет Федерации Федерального Собрания Российской Федерации</w:t>
      </w:r>
      <w:bookmarkStart w:id="0" w:name="_GoBack"/>
      <w:bookmarkEnd w:id="0"/>
      <w:r>
        <w:t xml:space="preserve">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323B57" w:rsidRDefault="00323B57" w:rsidP="00323B57"/>
    <w:p w:rsidR="00323B57" w:rsidRPr="00A2100C" w:rsidRDefault="00323B57" w:rsidP="00323B57">
      <w:r w:rsidRPr="00A2100C">
        <w:t xml:space="preserve">1. Одобрить Федеральный закон "О внесении изменения </w:t>
      </w:r>
      <w:r>
        <w:br/>
      </w:r>
      <w:r w:rsidRPr="00A2100C">
        <w:t>в статью 1 Федерального закона "Об общем числе мировых судей и количестве судебных участков в субъектах Российской Федерации".</w:t>
      </w:r>
    </w:p>
    <w:p w:rsidR="00323B57" w:rsidRPr="00A2100C" w:rsidRDefault="00323B57" w:rsidP="00323B57">
      <w:r w:rsidRPr="00A2100C">
        <w:t>2. Настоящее постановление вступает в силу со дня его принятия.</w:t>
      </w:r>
    </w:p>
    <w:p w:rsidR="00323B57" w:rsidRPr="00316F29" w:rsidRDefault="00323B57" w:rsidP="00323B57">
      <w:pPr>
        <w:rPr>
          <w:rFonts w:cs="Arial"/>
        </w:rPr>
      </w:pPr>
    </w:p>
    <w:p w:rsidR="00323B57" w:rsidRPr="003C7651" w:rsidRDefault="00323B57" w:rsidP="00323B57"/>
    <w:p w:rsidR="00323B57" w:rsidRDefault="003C3B58" w:rsidP="007D4A5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D4A58" w:rsidRDefault="007D4A58" w:rsidP="007D4A58">
      <w:pPr>
        <w:pStyle w:val="11"/>
      </w:pPr>
    </w:p>
    <w:p w:rsidR="007D4A58" w:rsidRDefault="007D4A58" w:rsidP="007D4A58">
      <w:pPr>
        <w:pStyle w:val="ac"/>
      </w:pPr>
      <w:r>
        <w:t xml:space="preserve">Москва </w:t>
      </w:r>
    </w:p>
    <w:p w:rsidR="007D4A58" w:rsidRDefault="007D4A58" w:rsidP="007D4A58">
      <w:pPr>
        <w:pStyle w:val="ac"/>
      </w:pPr>
      <w:r>
        <w:t>4 февраля 2026 года</w:t>
      </w:r>
    </w:p>
    <w:p w:rsidR="007D4A58" w:rsidRDefault="007D4A58" w:rsidP="007D4A58">
      <w:pPr>
        <w:pStyle w:val="ac"/>
      </w:pPr>
      <w:r>
        <w:t>№ 2</w:t>
      </w:r>
      <w:r>
        <w:rPr>
          <w:lang w:val="en-US"/>
        </w:rPr>
        <w:t>4</w:t>
      </w:r>
      <w:r>
        <w:t>-СФ</w:t>
      </w:r>
    </w:p>
    <w:sectPr w:rsidR="007D4A5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4E60" w:rsidRDefault="005F4E60">
      <w:pPr>
        <w:spacing w:line="240" w:lineRule="auto"/>
      </w:pPr>
      <w:r>
        <w:separator/>
      </w:r>
    </w:p>
  </w:endnote>
  <w:endnote w:type="continuationSeparator" w:id="0">
    <w:p w:rsidR="005F4E60" w:rsidRDefault="005F4E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58CD3F9-898E-47CF-8F13-6C9E85B7681A}"/>
    <w:embedBold r:id="rId2" w:fontKey="{2489E60B-D160-460F-B3D5-1359155A05F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C99A943-0DE3-4A67-82DD-609CA9BAD88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C3B58" w:rsidRDefault="003C3B58" w:rsidP="003C3B5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D4A58">
      <w:rPr>
        <w:noProof/>
      </w:rPr>
      <w:t>qa10587.docx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D4A5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C3B58" w:rsidRDefault="003C3B58" w:rsidP="003C3B5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D4A58">
      <w:rPr>
        <w:noProof/>
      </w:rPr>
      <w:t>qa10587.docx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D4A5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4E60" w:rsidRDefault="005F4E60">
      <w:pPr>
        <w:spacing w:line="240" w:lineRule="auto"/>
      </w:pPr>
      <w:r>
        <w:separator/>
      </w:r>
    </w:p>
  </w:footnote>
  <w:footnote w:type="continuationSeparator" w:id="0">
    <w:p w:rsidR="005F4E60" w:rsidRDefault="005F4E6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D4A5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8C4"/>
    <w:rsid w:val="000D3F67"/>
    <w:rsid w:val="001057BD"/>
    <w:rsid w:val="001B1A2C"/>
    <w:rsid w:val="001F6B67"/>
    <w:rsid w:val="00205211"/>
    <w:rsid w:val="002623D0"/>
    <w:rsid w:val="002768C4"/>
    <w:rsid w:val="002A1E3D"/>
    <w:rsid w:val="002B772D"/>
    <w:rsid w:val="003114B9"/>
    <w:rsid w:val="00323B57"/>
    <w:rsid w:val="003273F1"/>
    <w:rsid w:val="0035125E"/>
    <w:rsid w:val="003C3B58"/>
    <w:rsid w:val="00423816"/>
    <w:rsid w:val="004A68AB"/>
    <w:rsid w:val="004B31F0"/>
    <w:rsid w:val="00505068"/>
    <w:rsid w:val="00545F85"/>
    <w:rsid w:val="005B2AEB"/>
    <w:rsid w:val="005F4E60"/>
    <w:rsid w:val="00720496"/>
    <w:rsid w:val="00723EF8"/>
    <w:rsid w:val="0078182C"/>
    <w:rsid w:val="007D4A58"/>
    <w:rsid w:val="00885B74"/>
    <w:rsid w:val="00910EF7"/>
    <w:rsid w:val="00976EF8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69978C-8EFD-4065-8B87-62BBB9C3A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rsid w:val="001F6B67"/>
    <w:pPr>
      <w:overflowPunct/>
      <w:autoSpaceDE/>
      <w:autoSpaceDN/>
      <w:adjustRightInd/>
      <w:spacing w:line="240" w:lineRule="auto"/>
      <w:ind w:left="0" w:firstLine="720"/>
      <w:jc w:val="center"/>
      <w:textAlignment w:val="auto"/>
    </w:pPr>
    <w:rPr>
      <w:rFonts w:ascii="Times New Roman" w:hAnsi="Times New Roman"/>
      <w:b/>
      <w:bCs/>
      <w:szCs w:val="24"/>
    </w:rPr>
  </w:style>
  <w:style w:type="character" w:customStyle="1" w:styleId="af3">
    <w:name w:val="Основной текст с отступом Знак"/>
    <w:basedOn w:val="a0"/>
    <w:link w:val="af2"/>
    <w:rsid w:val="001F6B67"/>
    <w:rPr>
      <w:rFonts w:ascii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13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C82001A8B1043ED8B22A2D99D55AB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DB4087-FE8D-4B47-8FB7-D339655B81B7}"/>
      </w:docPartPr>
      <w:docPartBody>
        <w:p w:rsidR="000D06EA" w:rsidRDefault="000D06EA">
          <w:pPr>
            <w:pStyle w:val="BC82001A8B1043ED8B22A2D99D55ABF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6EA"/>
    <w:rsid w:val="000D06EA"/>
    <w:rsid w:val="006830B3"/>
    <w:rsid w:val="009A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C82001A8B1043ED8B22A2D99D55ABF6">
    <w:name w:val="BC82001A8B1043ED8B22A2D99D55AB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QA29.01.2026 QA29.01.2026 DE30.01.2026 </dc:description>
  <cp:lastModifiedBy>Жарков М.А.</cp:lastModifiedBy>
  <cp:revision>5</cp:revision>
  <cp:lastPrinted>2026-02-03T14:17:00Z</cp:lastPrinted>
  <dcterms:created xsi:type="dcterms:W3CDTF">2026-01-29T06:24:00Z</dcterms:created>
  <dcterms:modified xsi:type="dcterms:W3CDTF">2026-02-03T14:20:00Z</dcterms:modified>
</cp:coreProperties>
</file>