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2C0D2611CD04853AF30D93110348F9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046697">
            <w:pPr>
              <w:pStyle w:val="af1"/>
              <w:ind w:left="0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2C0D2611CD04853AF30D93110348F9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A3F82" w:rsidRDefault="005A3F82" w:rsidP="005A3F82">
      <w:pPr>
        <w:pStyle w:val="1"/>
      </w:pPr>
      <w:r>
        <w:t>О Федеральном законе "О внесении изменений</w:t>
      </w:r>
    </w:p>
    <w:p w:rsidR="005A3F82" w:rsidRDefault="005A3F82" w:rsidP="005A3F82">
      <w:pPr>
        <w:pStyle w:val="2"/>
      </w:pPr>
      <w:r>
        <w:t>в статью 28.1 Кодекса Российской Федерации</w:t>
      </w:r>
    </w:p>
    <w:p w:rsidR="005A3F82" w:rsidRDefault="005A3F82" w:rsidP="005A3F82">
      <w:pPr>
        <w:pStyle w:val="2"/>
      </w:pPr>
      <w:r>
        <w:t>об административных правонарушениях"</w:t>
      </w:r>
    </w:p>
    <w:p w:rsidR="005A3F82" w:rsidRDefault="005A3F82" w:rsidP="005A3F82">
      <w:pPr>
        <w:pStyle w:val="2"/>
      </w:pPr>
    </w:p>
    <w:p w:rsidR="005A3F82" w:rsidRDefault="005A3F82" w:rsidP="005A3F82">
      <w:pPr>
        <w:pStyle w:val="2"/>
      </w:pPr>
    </w:p>
    <w:p w:rsidR="005A3F82" w:rsidRDefault="005A3F82" w:rsidP="005A3F82">
      <w:pPr>
        <w:pStyle w:val="2"/>
      </w:pPr>
    </w:p>
    <w:p w:rsidR="005A3F82" w:rsidRDefault="005A3F82">
      <w:r>
        <w:t>Рассмотрев принятый Государственной Думой Федерального С</w:t>
      </w:r>
      <w:r w:rsidR="00272315">
        <w:t xml:space="preserve">обрания Российской Федерации 16 декабря 2025 </w:t>
      </w:r>
      <w:r>
        <w:t>года</w:t>
      </w:r>
      <w:r>
        <w:rPr>
          <w:b/>
        </w:rPr>
        <w:t xml:space="preserve"> </w:t>
      </w:r>
      <w:r w:rsidR="00B532F6">
        <w:t xml:space="preserve">Федеральный закон "О </w:t>
      </w:r>
      <w:r>
        <w:t xml:space="preserve">внесении изменений в статью 28.1 Кодекса Российской Федерации об административных правонарушениях", </w:t>
      </w:r>
      <w:r>
        <w:br/>
        <w:t>в</w:t>
      </w:r>
      <w:r w:rsidR="00B532F6">
        <w:t xml:space="preserve"> соответствии с частью 4 статьи </w:t>
      </w:r>
      <w:r>
        <w:t xml:space="preserve">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5A3F82" w:rsidRDefault="005A3F82"/>
    <w:p w:rsidR="005A3F82" w:rsidRDefault="005A3F82" w:rsidP="005A3F82">
      <w:r>
        <w:t>1</w:t>
      </w:r>
      <w:r w:rsidR="00B532F6">
        <w:t xml:space="preserve">. Одобрить Федеральный закон "О внесении изменений </w:t>
      </w:r>
      <w:r w:rsidR="00B532F6">
        <w:br/>
        <w:t xml:space="preserve">в статью </w:t>
      </w:r>
      <w:r>
        <w:t>28.1 Кодекса Российской Федерации об административных правонарушениях".</w:t>
      </w:r>
    </w:p>
    <w:p w:rsidR="005A3F82" w:rsidRDefault="005A3F82" w:rsidP="005A3F82">
      <w:r>
        <w:t>2. Настоящее постановление вступает в силу со дня его принятия.</w:t>
      </w:r>
    </w:p>
    <w:p w:rsidR="005A3F82" w:rsidRDefault="005A3F82" w:rsidP="005A3F82"/>
    <w:p w:rsidR="005A3F82" w:rsidRDefault="005A3F82" w:rsidP="005A3F82"/>
    <w:p w:rsidR="005A3F82" w:rsidRDefault="005A3F82" w:rsidP="005A3F82"/>
    <w:p w:rsidR="00A540DB" w:rsidRDefault="00A540DB" w:rsidP="00A540D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540DB" w:rsidRDefault="00A540DB" w:rsidP="00A540DB">
      <w:pPr>
        <w:pStyle w:val="ac"/>
      </w:pPr>
    </w:p>
    <w:p w:rsidR="00A540DB" w:rsidRDefault="00A540DB" w:rsidP="00A540DB">
      <w:pPr>
        <w:pStyle w:val="af"/>
      </w:pPr>
      <w:r>
        <w:t>Москва</w:t>
      </w:r>
    </w:p>
    <w:p w:rsidR="00A540DB" w:rsidRDefault="00A540DB" w:rsidP="00A540DB">
      <w:pPr>
        <w:pStyle w:val="af"/>
      </w:pPr>
      <w:r>
        <w:t>19 декабря 2025 года</w:t>
      </w:r>
    </w:p>
    <w:p w:rsidR="005A3F82" w:rsidRDefault="00A540DB" w:rsidP="00A540DB">
      <w:pPr>
        <w:pStyle w:val="ac"/>
      </w:pPr>
      <w:r>
        <w:t>№ 602-СФ</w:t>
      </w:r>
    </w:p>
    <w:sectPr w:rsidR="005A3F8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1416" w:rsidRDefault="00931416">
      <w:pPr>
        <w:spacing w:line="240" w:lineRule="auto"/>
      </w:pPr>
      <w:r>
        <w:separator/>
      </w:r>
    </w:p>
  </w:endnote>
  <w:endnote w:type="continuationSeparator" w:id="0">
    <w:p w:rsidR="00931416" w:rsidRDefault="009314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2808DEF-E427-469C-933F-F54C1296DC46}"/>
    <w:embedBold r:id="rId2" w:fontKey="{656A4AB9-C3FB-42AB-AF53-7A25D81579C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C117A75-EFA6-4B4C-BFBB-DEE60EF80DA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4669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540DB">
      <w:rPr>
        <w:noProof/>
      </w:rPr>
      <w:t>ss3062.docx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A763D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540D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46697" w:rsidRDefault="00046697" w:rsidP="0004669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540DB">
      <w:rPr>
        <w:noProof/>
      </w:rPr>
      <w:t>ss3062.docx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540D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1416" w:rsidRDefault="00931416">
      <w:pPr>
        <w:spacing w:line="240" w:lineRule="auto"/>
      </w:pPr>
      <w:r>
        <w:separator/>
      </w:r>
    </w:p>
  </w:footnote>
  <w:footnote w:type="continuationSeparator" w:id="0">
    <w:p w:rsidR="00931416" w:rsidRDefault="009314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540D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00A"/>
    <w:rsid w:val="00046697"/>
    <w:rsid w:val="000A763D"/>
    <w:rsid w:val="000D3F67"/>
    <w:rsid w:val="001057BD"/>
    <w:rsid w:val="00205211"/>
    <w:rsid w:val="002623D0"/>
    <w:rsid w:val="00272315"/>
    <w:rsid w:val="002A1E3D"/>
    <w:rsid w:val="002B772D"/>
    <w:rsid w:val="002F010D"/>
    <w:rsid w:val="003114B9"/>
    <w:rsid w:val="003273F1"/>
    <w:rsid w:val="0035125E"/>
    <w:rsid w:val="00423816"/>
    <w:rsid w:val="004A68AB"/>
    <w:rsid w:val="00505068"/>
    <w:rsid w:val="00545F85"/>
    <w:rsid w:val="005A3F82"/>
    <w:rsid w:val="005B2AEB"/>
    <w:rsid w:val="00720496"/>
    <w:rsid w:val="00723EF8"/>
    <w:rsid w:val="0078182C"/>
    <w:rsid w:val="00885B74"/>
    <w:rsid w:val="00910EF7"/>
    <w:rsid w:val="00931416"/>
    <w:rsid w:val="00997F4C"/>
    <w:rsid w:val="00A540DB"/>
    <w:rsid w:val="00A82E08"/>
    <w:rsid w:val="00AA344E"/>
    <w:rsid w:val="00B07D98"/>
    <w:rsid w:val="00B30B27"/>
    <w:rsid w:val="00B33546"/>
    <w:rsid w:val="00B532F6"/>
    <w:rsid w:val="00B67711"/>
    <w:rsid w:val="00BB600A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BC7893-64FD-468B-B429-004960D47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2C0D2611CD04853AF30D93110348F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EE6618-287B-4889-886C-43B4108427EE}"/>
      </w:docPartPr>
      <w:docPartBody>
        <w:p w:rsidR="00F7598A" w:rsidRDefault="00F7598A">
          <w:pPr>
            <w:pStyle w:val="02C0D2611CD04853AF30D93110348F9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98A"/>
    <w:rsid w:val="00430813"/>
    <w:rsid w:val="00A2072B"/>
    <w:rsid w:val="00F7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2C0D2611CD04853AF30D93110348F98">
    <w:name w:val="02C0D2611CD04853AF30D93110348F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SS18.12.2025 QA18.12.2025 SS18.12.2025 QA18.12.2025 </dc:description>
  <cp:lastModifiedBy>Жарков М.А.</cp:lastModifiedBy>
  <cp:revision>6</cp:revision>
  <cp:lastPrinted>2025-12-19T05:35:00Z</cp:lastPrinted>
  <dcterms:created xsi:type="dcterms:W3CDTF">2025-12-18T07:22:00Z</dcterms:created>
  <dcterms:modified xsi:type="dcterms:W3CDTF">2025-12-19T05:45:00Z</dcterms:modified>
</cp:coreProperties>
</file>