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E30CDD66B2845B78D10C1798037891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B6C9E" w:rsidRDefault="00545F85" w:rsidP="00215A0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E30CDD66B2845B78D10C1798037891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B6C9E" w:rsidRDefault="001B6C9E" w:rsidP="001B6C9E">
      <w:pPr>
        <w:pStyle w:val="1"/>
        <w:rPr>
          <w:bCs/>
          <w:szCs w:val="28"/>
        </w:rPr>
      </w:pPr>
      <w:r>
        <w:t>О Федеральном законе "</w:t>
      </w:r>
      <w:r>
        <w:rPr>
          <w:bCs/>
          <w:szCs w:val="28"/>
        </w:rPr>
        <w:t>О внесении изменений</w:t>
      </w:r>
    </w:p>
    <w:p w:rsidR="001B6C9E" w:rsidRDefault="001B6C9E" w:rsidP="001B6C9E">
      <w:pPr>
        <w:pStyle w:val="2"/>
      </w:pPr>
      <w:r>
        <w:t>в Федеральный закон "Об образовании</w:t>
      </w:r>
    </w:p>
    <w:p w:rsidR="001B6C9E" w:rsidRDefault="001B6C9E" w:rsidP="001B6C9E">
      <w:pPr>
        <w:pStyle w:val="2"/>
      </w:pPr>
      <w:r>
        <w:t xml:space="preserve">в Российской Федерации" </w:t>
      </w:r>
    </w:p>
    <w:p w:rsidR="001B6C9E" w:rsidRDefault="001B6C9E" w:rsidP="001B6C9E">
      <w:pPr>
        <w:pStyle w:val="2"/>
      </w:pPr>
    </w:p>
    <w:p w:rsidR="001B6C9E" w:rsidRDefault="001B6C9E" w:rsidP="001B6C9E">
      <w:pPr>
        <w:pStyle w:val="2"/>
      </w:pPr>
    </w:p>
    <w:p w:rsidR="001B6C9E" w:rsidRDefault="001B6C9E" w:rsidP="001B6C9E">
      <w:pPr>
        <w:pStyle w:val="2"/>
      </w:pPr>
    </w:p>
    <w:p w:rsidR="001B6C9E" w:rsidRDefault="001B6C9E" w:rsidP="001B6C9E">
      <w:r>
        <w:t>Рассмотрев принятый Государственной Думой Федерального Собрания Российской Федерации 19 ноября 2025 года Федеральный закон "</w:t>
      </w:r>
      <w:r>
        <w:rPr>
          <w:bCs/>
          <w:szCs w:val="28"/>
        </w:rPr>
        <w:t>О внесении изменений в Федеральный закон "Об образовании в Российской Федерации</w:t>
      </w:r>
      <w:r>
        <w:t xml:space="preserve">" в соответствии </w:t>
      </w:r>
      <w:r>
        <w:br/>
        <w:t xml:space="preserve">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B6C9E" w:rsidRDefault="001B6C9E" w:rsidP="001B6C9E"/>
    <w:p w:rsidR="001B6C9E" w:rsidRDefault="001B6C9E" w:rsidP="001B6C9E">
      <w:r>
        <w:t>1. Одобрить Федеральный закон "</w:t>
      </w:r>
      <w:r>
        <w:rPr>
          <w:bCs/>
          <w:szCs w:val="28"/>
        </w:rPr>
        <w:t xml:space="preserve">О внесении изменений </w:t>
      </w:r>
      <w:r>
        <w:rPr>
          <w:bCs/>
          <w:szCs w:val="28"/>
        </w:rPr>
        <w:br/>
        <w:t>в Федеральный закон "Об образовании в Российской Федерации</w:t>
      </w:r>
      <w:r>
        <w:t>".</w:t>
      </w:r>
    </w:p>
    <w:p w:rsidR="001B6C9E" w:rsidRDefault="001B6C9E" w:rsidP="001B6C9E">
      <w:r>
        <w:t>2. Настоящее постановление вступает в силу со дня его принятия.</w:t>
      </w:r>
    </w:p>
    <w:p w:rsidR="001B6C9E" w:rsidRDefault="001B6C9E" w:rsidP="001B6C9E"/>
    <w:p w:rsidR="001B6C9E" w:rsidRDefault="001B6C9E" w:rsidP="001B6C9E"/>
    <w:p w:rsidR="001B6C9E" w:rsidRDefault="001B6C9E" w:rsidP="001B6C9E"/>
    <w:p w:rsidR="001B6C9E" w:rsidRDefault="001B6C9E" w:rsidP="007E38D2">
      <w:pPr>
        <w:pStyle w:val="11"/>
      </w:pPr>
      <w:r>
        <w:t>Председатель</w:t>
      </w:r>
    </w:p>
    <w:p w:rsidR="001B6C9E" w:rsidRDefault="001B6C9E" w:rsidP="007E38D2">
      <w:pPr>
        <w:pStyle w:val="11"/>
      </w:pPr>
      <w:r>
        <w:t>Совета Федерации</w:t>
      </w:r>
    </w:p>
    <w:p w:rsidR="001B6C9E" w:rsidRDefault="001B6C9E" w:rsidP="007E38D2">
      <w:pPr>
        <w:pStyle w:val="11"/>
      </w:pPr>
      <w:r>
        <w:t>Федерального Собрания</w:t>
      </w:r>
    </w:p>
    <w:p w:rsidR="00215A0A" w:rsidRDefault="001B6C9E" w:rsidP="007E38D2">
      <w:pPr>
        <w:pStyle w:val="11"/>
      </w:pPr>
      <w:r>
        <w:t>Российской Федерации</w:t>
      </w:r>
      <w:r>
        <w:tab/>
      </w:r>
      <w:r>
        <w:tab/>
      </w:r>
      <w:r w:rsidR="00215A0A">
        <w:t>В.И. МАТВИЕНКО</w:t>
      </w:r>
    </w:p>
    <w:p w:rsidR="001B6C9E" w:rsidRDefault="001B6C9E" w:rsidP="001B6C9E">
      <w:pPr>
        <w:pStyle w:val="ac"/>
      </w:pPr>
    </w:p>
    <w:p w:rsidR="007E38D2" w:rsidRDefault="007E38D2" w:rsidP="007E38D2">
      <w:pPr>
        <w:pStyle w:val="ac"/>
      </w:pPr>
      <w:r>
        <w:t>Москва</w:t>
      </w:r>
    </w:p>
    <w:p w:rsidR="007E38D2" w:rsidRDefault="007E38D2" w:rsidP="007E38D2">
      <w:pPr>
        <w:pStyle w:val="ac"/>
      </w:pPr>
      <w:r>
        <w:t>26 ноября 2025 года</w:t>
      </w:r>
    </w:p>
    <w:p w:rsidR="007E38D2" w:rsidRDefault="007E38D2" w:rsidP="007E38D2">
      <w:pPr>
        <w:pStyle w:val="ac"/>
      </w:pPr>
      <w:r>
        <w:t>№ 5</w:t>
      </w:r>
      <w:r>
        <w:rPr>
          <w:lang w:val="en-US"/>
        </w:rPr>
        <w:t>28</w:t>
      </w:r>
      <w:r>
        <w:t>-СФ</w:t>
      </w:r>
    </w:p>
    <w:p w:rsidR="007E38D2" w:rsidRDefault="007E38D2" w:rsidP="001B6C9E">
      <w:pPr>
        <w:pStyle w:val="ac"/>
      </w:pPr>
    </w:p>
    <w:sectPr w:rsidR="007E38D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CC6" w:rsidRDefault="00E21CC6">
      <w:pPr>
        <w:spacing w:line="240" w:lineRule="auto"/>
      </w:pPr>
      <w:r>
        <w:separator/>
      </w:r>
    </w:p>
  </w:endnote>
  <w:endnote w:type="continuationSeparator" w:id="0">
    <w:p w:rsidR="00E21CC6" w:rsidRDefault="00E21C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0F00691-319B-4927-8BB4-949CC8E029D0}"/>
    <w:embedBold r:id="rId2" w:fontKey="{93DE1F52-62E8-45EC-B522-C7B960C069D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ADF1A3B-9B1A-4B5C-9EA5-AF95632F608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15A0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E38D2">
      <w:rPr>
        <w:noProof/>
      </w:rPr>
      <w:t>ss2963.docx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70288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E38D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15A0A" w:rsidRDefault="00215A0A" w:rsidP="00215A0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E38D2">
      <w:rPr>
        <w:noProof/>
      </w:rPr>
      <w:t>ss2963.docx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E38D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CC6" w:rsidRDefault="00E21CC6">
      <w:pPr>
        <w:spacing w:line="240" w:lineRule="auto"/>
      </w:pPr>
      <w:r>
        <w:separator/>
      </w:r>
    </w:p>
  </w:footnote>
  <w:footnote w:type="continuationSeparator" w:id="0">
    <w:p w:rsidR="00E21CC6" w:rsidRDefault="00E21C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E38D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9BB"/>
    <w:rsid w:val="000D3F67"/>
    <w:rsid w:val="001057BD"/>
    <w:rsid w:val="001B6C9E"/>
    <w:rsid w:val="00205211"/>
    <w:rsid w:val="00215A0A"/>
    <w:rsid w:val="002623D0"/>
    <w:rsid w:val="002A1E3D"/>
    <w:rsid w:val="002B772D"/>
    <w:rsid w:val="003114B9"/>
    <w:rsid w:val="003273F1"/>
    <w:rsid w:val="0035125E"/>
    <w:rsid w:val="00423816"/>
    <w:rsid w:val="004A59BB"/>
    <w:rsid w:val="004A68AB"/>
    <w:rsid w:val="00505068"/>
    <w:rsid w:val="00545F85"/>
    <w:rsid w:val="00570288"/>
    <w:rsid w:val="005B2AEB"/>
    <w:rsid w:val="00720496"/>
    <w:rsid w:val="00723EF8"/>
    <w:rsid w:val="0078182C"/>
    <w:rsid w:val="007E38D2"/>
    <w:rsid w:val="00885B74"/>
    <w:rsid w:val="00910EF7"/>
    <w:rsid w:val="00997F4C"/>
    <w:rsid w:val="00A30BBF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1CC6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CAC71-1B8F-4972-8A7B-8C3445998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6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E30CDD66B2845B78D10C179803789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33F467-F480-43F1-9C20-39A08B505858}"/>
      </w:docPartPr>
      <w:docPartBody>
        <w:p w:rsidR="00BC6812" w:rsidRDefault="00BC6812">
          <w:pPr>
            <w:pStyle w:val="4E30CDD66B2845B78D10C1798037891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812"/>
    <w:rsid w:val="003D1D51"/>
    <w:rsid w:val="00BC6812"/>
    <w:rsid w:val="00C7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E30CDD66B2845B78D10C17980378912">
    <w:name w:val="4E30CDD66B2845B78D10C179803789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SS20.11.2025 QA24.11.2025 </dc:description>
  <cp:lastModifiedBy>Жарков М.А.</cp:lastModifiedBy>
  <cp:revision>4</cp:revision>
  <cp:lastPrinted>2025-11-25T13:59:00Z</cp:lastPrinted>
  <dcterms:created xsi:type="dcterms:W3CDTF">2025-11-20T07:59:00Z</dcterms:created>
  <dcterms:modified xsi:type="dcterms:W3CDTF">2025-11-26T07:33:00Z</dcterms:modified>
</cp:coreProperties>
</file>