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A8E235EB6694C14BF0E64386ABF98B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24108" w:rsidRDefault="00545F85" w:rsidP="0032410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A8E235EB6694C14BF0E64386ABF98B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24108" w:rsidRDefault="00324108" w:rsidP="00324108">
      <w:pPr>
        <w:pStyle w:val="1"/>
      </w:pPr>
      <w:r w:rsidRPr="00E55E29">
        <w:t xml:space="preserve">О Федеральном законе </w:t>
      </w:r>
      <w:r>
        <w:t>"</w:t>
      </w:r>
      <w:r w:rsidRPr="003A5404">
        <w:t xml:space="preserve">О внесении изменений </w:t>
      </w:r>
    </w:p>
    <w:p w:rsidR="00324108" w:rsidRPr="00E55E29" w:rsidRDefault="00324108" w:rsidP="00324108">
      <w:pPr>
        <w:pStyle w:val="2"/>
      </w:pPr>
      <w:r w:rsidRPr="003A5404">
        <w:t>в отдельные законодательные акты Российской Федерации</w:t>
      </w:r>
      <w:r w:rsidRPr="00CD2D7B">
        <w:t>"</w:t>
      </w:r>
    </w:p>
    <w:p w:rsidR="00324108" w:rsidRDefault="00324108" w:rsidP="00324108">
      <w:pPr>
        <w:pStyle w:val="2"/>
        <w:rPr>
          <w:szCs w:val="28"/>
        </w:rPr>
      </w:pPr>
    </w:p>
    <w:p w:rsidR="00324108" w:rsidRPr="00E55E29" w:rsidRDefault="00324108" w:rsidP="00324108">
      <w:pPr>
        <w:pStyle w:val="2"/>
        <w:rPr>
          <w:szCs w:val="28"/>
        </w:rPr>
      </w:pPr>
    </w:p>
    <w:p w:rsidR="00324108" w:rsidRPr="00E55E29" w:rsidRDefault="00324108" w:rsidP="00324108">
      <w:pPr>
        <w:pStyle w:val="2"/>
      </w:pPr>
    </w:p>
    <w:p w:rsidR="00324108" w:rsidRPr="000647B2" w:rsidRDefault="00324108" w:rsidP="00324108">
      <w:pPr>
        <w:rPr>
          <w:bCs/>
        </w:rPr>
      </w:pPr>
      <w:r w:rsidRPr="00E55E29">
        <w:t xml:space="preserve">Рассмотрев принятый Государственной Думой </w:t>
      </w:r>
      <w:r>
        <w:br/>
      </w:r>
      <w:r w:rsidRPr="00E55E29">
        <w:t xml:space="preserve">Федерального Собрания Российской Федерации </w:t>
      </w:r>
      <w:r>
        <w:t xml:space="preserve">16 декабря </w:t>
      </w:r>
      <w:r>
        <w:br/>
        <w:t xml:space="preserve">2025 </w:t>
      </w:r>
      <w:r w:rsidRPr="00E55E29">
        <w:t xml:space="preserve">года Федеральный </w:t>
      </w:r>
      <w:r w:rsidRPr="00420BA5">
        <w:t xml:space="preserve">закон </w:t>
      </w:r>
      <w:r>
        <w:t>"</w:t>
      </w:r>
      <w:r w:rsidRPr="003A5404">
        <w:t xml:space="preserve">О внесении изменений </w:t>
      </w:r>
      <w:r>
        <w:br/>
      </w:r>
      <w:r w:rsidRPr="003A5404">
        <w:t>в отдельные законодательные акты Российской Федерации</w:t>
      </w:r>
      <w:r>
        <w:t xml:space="preserve">" </w:t>
      </w:r>
      <w:r>
        <w:br/>
        <w:t>(проект № </w:t>
      </w:r>
      <w:r w:rsidRPr="002D0C6A">
        <w:t>887449-8</w:t>
      </w:r>
      <w:r>
        <w:t xml:space="preserve">) </w:t>
      </w:r>
      <w:r w:rsidRPr="000647B2">
        <w:t>в соответствии со статьей 106 Конституции Российской Федерации, Совет Федерации Федерального Собрания Российской Федерации</w:t>
      </w:r>
      <w:r>
        <w:t xml:space="preserve"> </w:t>
      </w:r>
      <w:r w:rsidRPr="000647B2">
        <w:t xml:space="preserve"> </w:t>
      </w:r>
      <w:bookmarkStart w:id="0" w:name="_GoBack"/>
      <w:bookmarkEnd w:id="0"/>
      <w:r w:rsidRPr="00C60F6E">
        <w:rPr>
          <w:b/>
          <w:spacing w:val="60"/>
        </w:rPr>
        <w:t>постановляет:</w:t>
      </w:r>
    </w:p>
    <w:p w:rsidR="00324108" w:rsidRPr="00420BA5" w:rsidRDefault="00324108" w:rsidP="00324108">
      <w:pPr>
        <w:rPr>
          <w:spacing w:val="60"/>
        </w:rPr>
      </w:pPr>
    </w:p>
    <w:p w:rsidR="00324108" w:rsidRPr="007F60D0" w:rsidRDefault="00324108" w:rsidP="00324108">
      <w:pPr>
        <w:rPr>
          <w:bCs/>
        </w:rPr>
      </w:pPr>
      <w:r w:rsidRPr="00420BA5">
        <w:t>1.</w:t>
      </w:r>
      <w:r>
        <w:t> </w:t>
      </w:r>
      <w:r w:rsidRPr="00420BA5">
        <w:t xml:space="preserve">Одобрить Федеральный закон </w:t>
      </w:r>
      <w:r>
        <w:t>"</w:t>
      </w:r>
      <w:r w:rsidRPr="003A5404">
        <w:rPr>
          <w:bCs/>
          <w:szCs w:val="26"/>
        </w:rPr>
        <w:t>О внесении изменений в отдельные законодательные акты Российской Федерации</w:t>
      </w:r>
      <w:r w:rsidRPr="007F60D0">
        <w:rPr>
          <w:bCs/>
          <w:szCs w:val="26"/>
        </w:rPr>
        <w:t>"</w:t>
      </w:r>
      <w:r w:rsidRPr="007F60D0">
        <w:t>.</w:t>
      </w:r>
    </w:p>
    <w:p w:rsidR="00324108" w:rsidRPr="00E55E29" w:rsidRDefault="00324108" w:rsidP="00324108">
      <w:r w:rsidRPr="00E55E29">
        <w:t>2.</w:t>
      </w:r>
      <w:r>
        <w:t> </w:t>
      </w:r>
      <w:r w:rsidRPr="00E55E29">
        <w:t>Настоящее постановление вступает в силу со дня его принятия.</w:t>
      </w:r>
    </w:p>
    <w:p w:rsidR="00324108" w:rsidRDefault="00324108" w:rsidP="00324108"/>
    <w:p w:rsidR="00324108" w:rsidRDefault="00324108" w:rsidP="00324108"/>
    <w:p w:rsidR="00324108" w:rsidRPr="00E55E29" w:rsidRDefault="00324108" w:rsidP="00324108"/>
    <w:p w:rsidR="00324108" w:rsidRPr="00E55E29" w:rsidRDefault="00324108" w:rsidP="0033494E">
      <w:pPr>
        <w:pStyle w:val="11"/>
      </w:pPr>
      <w:r w:rsidRPr="00E55E29">
        <w:t>Председатель</w:t>
      </w:r>
    </w:p>
    <w:p w:rsidR="00324108" w:rsidRPr="00E55E29" w:rsidRDefault="00324108" w:rsidP="0033494E">
      <w:pPr>
        <w:pStyle w:val="11"/>
      </w:pPr>
      <w:r w:rsidRPr="00E55E29">
        <w:t>Совета Федерации</w:t>
      </w:r>
    </w:p>
    <w:p w:rsidR="00324108" w:rsidRPr="00E55E29" w:rsidRDefault="00324108" w:rsidP="0033494E">
      <w:pPr>
        <w:pStyle w:val="11"/>
      </w:pPr>
      <w:r w:rsidRPr="00E55E29">
        <w:t>Федерального Собрания</w:t>
      </w:r>
    </w:p>
    <w:p w:rsidR="001423FA" w:rsidRDefault="00324108" w:rsidP="0033494E">
      <w:pPr>
        <w:pStyle w:val="11"/>
      </w:pPr>
      <w:r w:rsidRPr="00E55E29">
        <w:t>Российской Федерации</w:t>
      </w:r>
      <w:r w:rsidRPr="00E55E29">
        <w:tab/>
      </w:r>
      <w:r w:rsidR="001423FA">
        <w:tab/>
        <w:t>В.И. МАТВИЕНКО</w:t>
      </w:r>
    </w:p>
    <w:p w:rsidR="00324108" w:rsidRPr="001423FA" w:rsidRDefault="00324108" w:rsidP="00324108">
      <w:pPr>
        <w:pStyle w:val="ac"/>
      </w:pPr>
    </w:p>
    <w:p w:rsidR="00545F85" w:rsidRDefault="00545F85" w:rsidP="00324108">
      <w:pPr>
        <w:pStyle w:val="ac"/>
      </w:pPr>
    </w:p>
    <w:p w:rsidR="0033494E" w:rsidRDefault="0033494E" w:rsidP="00324108">
      <w:pPr>
        <w:pStyle w:val="ac"/>
      </w:pPr>
    </w:p>
    <w:p w:rsidR="0033494E" w:rsidRDefault="0033494E">
      <w:pPr>
        <w:pStyle w:val="af"/>
      </w:pPr>
      <w:r>
        <w:t>Москва</w:t>
      </w:r>
    </w:p>
    <w:p w:rsidR="0033494E" w:rsidRDefault="0033494E">
      <w:pPr>
        <w:pStyle w:val="af"/>
      </w:pPr>
      <w:r>
        <w:t>19 декабря 2025 года</w:t>
      </w:r>
      <w:r>
        <w:br/>
        <w:t>№ 608-СФ</w:t>
      </w:r>
    </w:p>
    <w:sectPr w:rsidR="0033494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52B9" w:rsidRDefault="007852B9">
      <w:pPr>
        <w:spacing w:line="240" w:lineRule="auto"/>
      </w:pPr>
      <w:r>
        <w:separator/>
      </w:r>
    </w:p>
  </w:endnote>
  <w:endnote w:type="continuationSeparator" w:id="0">
    <w:p w:rsidR="007852B9" w:rsidRDefault="007852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6F9D6F6-AF41-473D-ADB0-039DE06A9F01}"/>
    <w:embedBold r:id="rId2" w:fontKey="{4E8CEB1D-1CCA-439E-8D62-3A842B5A4C4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D26EAC7-0630-49EE-8ECE-D0323D80D0F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423F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3494E">
      <w:rPr>
        <w:noProof/>
      </w:rPr>
      <w:t>eq11455.docx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24E21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3494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423FA" w:rsidRDefault="001423FA" w:rsidP="001423F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3494E">
      <w:rPr>
        <w:noProof/>
      </w:rPr>
      <w:t>eq11455.docx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3494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52B9" w:rsidRDefault="007852B9">
      <w:pPr>
        <w:spacing w:line="240" w:lineRule="auto"/>
      </w:pPr>
      <w:r>
        <w:separator/>
      </w:r>
    </w:p>
  </w:footnote>
  <w:footnote w:type="continuationSeparator" w:id="0">
    <w:p w:rsidR="007852B9" w:rsidRDefault="007852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3494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DF"/>
    <w:rsid w:val="000802DF"/>
    <w:rsid w:val="000D3F67"/>
    <w:rsid w:val="001057BD"/>
    <w:rsid w:val="00112EE2"/>
    <w:rsid w:val="00124E21"/>
    <w:rsid w:val="001423FA"/>
    <w:rsid w:val="00205211"/>
    <w:rsid w:val="002623D0"/>
    <w:rsid w:val="002A1E3D"/>
    <w:rsid w:val="002B772D"/>
    <w:rsid w:val="003114B9"/>
    <w:rsid w:val="00324108"/>
    <w:rsid w:val="003273F1"/>
    <w:rsid w:val="0033494E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852B9"/>
    <w:rsid w:val="007C0877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23D72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BF327C-D261-4569-984A-EAA23F337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66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8E235EB6694C14BF0E64386ABF98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7A5B0B5-C53A-42DA-86AD-BC9D8168343F}"/>
      </w:docPartPr>
      <w:docPartBody>
        <w:p w:rsidR="00E33595" w:rsidRDefault="00E33595">
          <w:pPr>
            <w:pStyle w:val="CA8E235EB6694C14BF0E64386ABF98B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595"/>
    <w:rsid w:val="009E5794"/>
    <w:rsid w:val="00CB7D8D"/>
    <w:rsid w:val="00E33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A8E235EB6694C14BF0E64386ABF98B6">
    <w:name w:val="CA8E235EB6694C14BF0E64386ABF98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EQ17.12.2025 QA18.12.2025 </dc:description>
  <cp:lastModifiedBy>Жарков М.А.</cp:lastModifiedBy>
  <cp:revision>12</cp:revision>
  <cp:lastPrinted>2025-12-18T12:27:00Z</cp:lastPrinted>
  <dcterms:created xsi:type="dcterms:W3CDTF">2025-12-17T15:35:00Z</dcterms:created>
  <dcterms:modified xsi:type="dcterms:W3CDTF">2025-12-18T13:54:00Z</dcterms:modified>
</cp:coreProperties>
</file>