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DD6ABEC63FD40BCA74146297AFB483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bookmarkStart w:id="0" w:name="_GoBack"/>
        <w:bookmarkEnd w:id="0"/>
        <w:tc>
          <w:tcPr>
            <w:tcW w:w="1701" w:type="dxa"/>
          </w:tcPr>
          <w:p w:rsidR="00545F85" w:rsidRPr="00205211" w:rsidRDefault="00A61927" w:rsidP="00D767CE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>
              <w:rPr>
                <w:b/>
                <w:color w:val="000000" w:themeColor="text1"/>
                <w:sz w:val="22"/>
                <w:lang w:val="en-US"/>
              </w:rPr>
              <w:fldChar w:fldCharType="begin"/>
            </w:r>
            <w:r>
              <w:rPr>
                <w:b/>
                <w:color w:val="000000" w:themeColor="text1"/>
                <w:sz w:val="22"/>
                <w:lang w:val="en-US"/>
              </w:rPr>
              <w:instrText xml:space="preserve"> MERGEFIELD гербс </w:instrText>
            </w:r>
            <w:r>
              <w:rPr>
                <w:b/>
                <w:color w:val="000000" w:themeColor="text1"/>
                <w:sz w:val="22"/>
                <w:lang w:val="en-US"/>
              </w:rPr>
              <w:fldChar w:fldCharType="separate"/>
            </w:r>
            <w:r>
              <w:rPr>
                <w:b/>
                <w:color w:val="000000" w:themeColor="text1"/>
                <w:sz w:val="22"/>
                <w:lang w:val="en-US"/>
              </w:rPr>
              <w:fldChar w:fldCharType="end"/>
            </w:r>
          </w:p>
        </w:tc>
        <w:tc>
          <w:tcPr>
            <w:tcW w:w="4253" w:type="dxa"/>
          </w:tcPr>
          <w:p w:rsidR="00545F85" w:rsidRPr="00DB30DF" w:rsidRDefault="00545F85" w:rsidP="00DB30DF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DD6ABEC63FD40BCA74146297AFB483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B30DF" w:rsidRPr="00DB30DF" w:rsidRDefault="00DB30DF" w:rsidP="00DB30DF">
      <w:pPr>
        <w:pStyle w:val="1"/>
      </w:pPr>
      <w:r w:rsidRPr="00DB30DF">
        <w:t>Об избрании Булавина Владимира Ивановича</w:t>
      </w:r>
    </w:p>
    <w:p w:rsidR="00DB30DF" w:rsidRPr="00DB30DF" w:rsidRDefault="00DB30DF" w:rsidP="00DB30DF">
      <w:pPr>
        <w:pStyle w:val="2"/>
      </w:pPr>
      <w:r w:rsidRPr="00DB30DF">
        <w:t>председателем Комитета Совета Федерации</w:t>
      </w:r>
    </w:p>
    <w:p w:rsidR="00DB30DF" w:rsidRPr="00DB30DF" w:rsidRDefault="00DB30DF" w:rsidP="00DB30DF">
      <w:pPr>
        <w:pStyle w:val="2"/>
      </w:pPr>
      <w:r w:rsidRPr="00DB30DF">
        <w:t>по обороне и безопасности</w:t>
      </w:r>
    </w:p>
    <w:p w:rsidR="00DB30DF" w:rsidRDefault="00DB30DF" w:rsidP="00DB30DF">
      <w:pPr>
        <w:pStyle w:val="2"/>
      </w:pPr>
    </w:p>
    <w:p w:rsidR="00DB30DF" w:rsidRPr="00DB30DF" w:rsidRDefault="00DB30DF" w:rsidP="00DB30DF">
      <w:pPr>
        <w:pStyle w:val="2"/>
      </w:pPr>
    </w:p>
    <w:p w:rsidR="00DB30DF" w:rsidRPr="00DB30DF" w:rsidRDefault="00DB30DF" w:rsidP="00DB30DF">
      <w:pPr>
        <w:pStyle w:val="2"/>
      </w:pPr>
    </w:p>
    <w:p w:rsidR="00DB30DF" w:rsidRDefault="00DB30DF">
      <w:r w:rsidRPr="00DB30DF">
        <w:t>В с</w:t>
      </w:r>
      <w:r>
        <w:t xml:space="preserve">оответствии с частью 1 статьи </w:t>
      </w:r>
      <w:r w:rsidRPr="00DB30DF">
        <w:t xml:space="preserve">29 Регламента Совета Федерации Федерального Собрания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DB30DF" w:rsidRDefault="00DB30DF"/>
    <w:p w:rsidR="00DB30DF" w:rsidRPr="00DB30DF" w:rsidRDefault="00DB30DF" w:rsidP="00DB30DF">
      <w:r w:rsidRPr="00DB30DF">
        <w:t>1. Утвердить решение Комитета Совета Федерации по обороне и безопасности об избрании Булавина Владимира Ивановича председателем Комитета Совета Федерации по обороне и безопасности.</w:t>
      </w:r>
    </w:p>
    <w:p w:rsidR="00DB30DF" w:rsidRPr="00DB30DF" w:rsidRDefault="00DB30DF" w:rsidP="00DB30DF">
      <w:r w:rsidRPr="00DB30DF">
        <w:t>2. Настоящее постановление вступает в силу со дня его принятия.</w:t>
      </w:r>
    </w:p>
    <w:p w:rsidR="00DB30DF" w:rsidRDefault="00DB30DF" w:rsidP="00DB30DF"/>
    <w:p w:rsidR="00DB30DF" w:rsidRDefault="00DB30DF" w:rsidP="00DB30DF"/>
    <w:p w:rsidR="00DB30DF" w:rsidRPr="00DB30DF" w:rsidRDefault="00DB30DF" w:rsidP="00DB30DF"/>
    <w:p w:rsidR="00A85848" w:rsidRDefault="00DB30DF" w:rsidP="00A6192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A85848">
        <w:t>В.И. МАТВИЕНКО</w:t>
      </w:r>
    </w:p>
    <w:p w:rsidR="00DB30DF" w:rsidRDefault="00DB30DF" w:rsidP="00F37056">
      <w:pPr>
        <w:pStyle w:val="ac"/>
        <w:rPr>
          <w:lang w:val="en-US"/>
        </w:rPr>
      </w:pPr>
    </w:p>
    <w:p w:rsidR="00A61927" w:rsidRDefault="00A61927" w:rsidP="00F37056">
      <w:pPr>
        <w:pStyle w:val="ac"/>
        <w:rPr>
          <w:lang w:val="en-US"/>
        </w:rPr>
      </w:pPr>
    </w:p>
    <w:p w:rsidR="00A61927" w:rsidRDefault="00A61927" w:rsidP="00F37056">
      <w:pPr>
        <w:pStyle w:val="ac"/>
        <w:rPr>
          <w:lang w:val="en-US"/>
        </w:rPr>
      </w:pPr>
    </w:p>
    <w:p w:rsidR="00A61927" w:rsidRDefault="00A61927" w:rsidP="004C01DE">
      <w:pPr>
        <w:pStyle w:val="ac"/>
      </w:pPr>
      <w:r>
        <w:t>Москва</w:t>
      </w:r>
    </w:p>
    <w:p w:rsidR="00A61927" w:rsidRDefault="00A61927" w:rsidP="004C01DE">
      <w:pPr>
        <w:pStyle w:val="ac"/>
      </w:pPr>
      <w:r>
        <w:t>11 октября 2023 года</w:t>
      </w:r>
    </w:p>
    <w:p w:rsidR="00A61927" w:rsidRDefault="00A61927" w:rsidP="00545F85">
      <w:pPr>
        <w:pStyle w:val="af"/>
      </w:pPr>
      <w:r>
        <w:t>№ 578-СФ</w:t>
      </w:r>
    </w:p>
    <w:sectPr w:rsidR="00A6192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0909" w:rsidRDefault="00B70909">
      <w:pPr>
        <w:spacing w:line="240" w:lineRule="auto"/>
      </w:pPr>
      <w:r>
        <w:separator/>
      </w:r>
    </w:p>
  </w:endnote>
  <w:endnote w:type="continuationSeparator" w:id="0">
    <w:p w:rsidR="00B70909" w:rsidRDefault="00B709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872424C-6080-42EC-B01C-47E222389591}"/>
    <w:embedBold r:id="rId2" w:fontKey="{48077C9C-86C3-47CD-92BD-17C1009E699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51D0A60-AB5F-486B-BA0F-EF0F5FA4E3F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B70909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61927">
      <w:rPr>
        <w:noProof/>
      </w:rPr>
      <w:t>qa8463.docx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D767CE">
      <w:rPr>
        <w:noProof/>
      </w:rPr>
      <w:t>11.10.23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A61927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85848" w:rsidRDefault="00AF4CDF" w:rsidP="00A85848">
    <w:pPr>
      <w:pStyle w:val="a9"/>
    </w:pPr>
    <w:fldSimple w:instr=" FILENAME  \* MERGEFORMAT ">
      <w:r w:rsidR="00A61927">
        <w:rPr>
          <w:noProof/>
        </w:rPr>
        <w:t>qa8463.docx</w:t>
      </w:r>
    </w:fldSimple>
    <w:r w:rsidR="00A85848">
      <w:t xml:space="preserve">   </w:t>
    </w:r>
    <w:fldSimple w:instr=" USERINITIALS  \* MERGEFORMAT ">
      <w:r w:rsidR="00A61927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0909" w:rsidRDefault="00B70909">
      <w:pPr>
        <w:spacing w:line="240" w:lineRule="auto"/>
      </w:pPr>
      <w:r>
        <w:separator/>
      </w:r>
    </w:p>
  </w:footnote>
  <w:footnote w:type="continuationSeparator" w:id="0">
    <w:p w:rsidR="00B70909" w:rsidRDefault="00B7090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61927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2AB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61927"/>
    <w:rsid w:val="00A82E08"/>
    <w:rsid w:val="00A85848"/>
    <w:rsid w:val="00AA344E"/>
    <w:rsid w:val="00AF4CDF"/>
    <w:rsid w:val="00B07D98"/>
    <w:rsid w:val="00B30B27"/>
    <w:rsid w:val="00B33546"/>
    <w:rsid w:val="00B67711"/>
    <w:rsid w:val="00B70909"/>
    <w:rsid w:val="00C372AB"/>
    <w:rsid w:val="00CF27C2"/>
    <w:rsid w:val="00CF731B"/>
    <w:rsid w:val="00D767CE"/>
    <w:rsid w:val="00DA769E"/>
    <w:rsid w:val="00DB30DF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90D8D0-14A3-4AFF-A0AF-8C1F321F6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DD6ABEC63FD40BCA74146297AFB48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D6A1D4B-7DE6-4B83-B4C9-D53A84EAB01A}"/>
      </w:docPartPr>
      <w:docPartBody>
        <w:p w:rsidR="00856C49" w:rsidRDefault="00856C49">
          <w:pPr>
            <w:pStyle w:val="CDD6ABEC63FD40BCA74146297AFB483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comment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C49"/>
    <w:rsid w:val="00856C49"/>
    <w:rsid w:val="009327B9"/>
    <w:rsid w:val="00CB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DD6ABEC63FD40BCA74146297AFB483B">
    <w:name w:val="CDD6ABEC63FD40BCA74146297AFB4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Диденко+</dc:creator>
  <cp:keywords/>
  <dc:description>QA10.10.2023 WS10.10.2023</dc:description>
  <cp:lastModifiedBy>Беляевская Н.А.</cp:lastModifiedBy>
  <cp:revision>2</cp:revision>
  <cp:lastPrinted>2023-10-10T14:30:00Z</cp:lastPrinted>
  <dcterms:created xsi:type="dcterms:W3CDTF">2023-10-11T07:30:00Z</dcterms:created>
  <dcterms:modified xsi:type="dcterms:W3CDTF">2023-10-11T07:30:00Z</dcterms:modified>
</cp:coreProperties>
</file>