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89D3F20395748FBA9DA021BD939FF9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74EC1" w:rsidRDefault="00545F85" w:rsidP="007A270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89D3F20395748FBA9DA021BD939FF9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4EC1" w:rsidRDefault="00D74EC1" w:rsidP="00D74EC1">
      <w:pPr>
        <w:pStyle w:val="1"/>
      </w:pPr>
      <w:r w:rsidRPr="00D74EC1">
        <w:t xml:space="preserve">О Федеральном законе "О внесении изменений </w:t>
      </w:r>
    </w:p>
    <w:p w:rsidR="00D74EC1" w:rsidRPr="00D74EC1" w:rsidRDefault="00D74EC1" w:rsidP="00D74EC1">
      <w:pPr>
        <w:pStyle w:val="2"/>
      </w:pPr>
      <w:r w:rsidRPr="00D74EC1">
        <w:t xml:space="preserve">в отдельные законодательные акты Российской Федерации" </w:t>
      </w:r>
    </w:p>
    <w:p w:rsidR="00D74EC1" w:rsidRDefault="00D74EC1" w:rsidP="00D74EC1">
      <w:pPr>
        <w:pStyle w:val="2"/>
      </w:pPr>
    </w:p>
    <w:p w:rsidR="00D74EC1" w:rsidRPr="00D74EC1" w:rsidRDefault="00D74EC1" w:rsidP="00D74EC1">
      <w:pPr>
        <w:pStyle w:val="2"/>
      </w:pPr>
    </w:p>
    <w:p w:rsidR="00D74EC1" w:rsidRPr="00D74EC1" w:rsidRDefault="00D74EC1" w:rsidP="00D74EC1">
      <w:pPr>
        <w:pStyle w:val="2"/>
      </w:pPr>
    </w:p>
    <w:p w:rsidR="00D74EC1" w:rsidRDefault="00D74EC1">
      <w:r w:rsidRPr="00D74EC1">
        <w:t xml:space="preserve">Рассмотрев принятый Государственной Думой Федерального Собрания Российской Федерации 9 декабря 2025 года Федеральный закон "О внесении изменений в отдельные законодательные акты Российской Федерации" </w:t>
      </w:r>
      <w:r>
        <w:br/>
      </w:r>
      <w:r w:rsidRPr="00D74EC1">
        <w:t xml:space="preserve">(проект № 925394-8),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74EC1" w:rsidRDefault="00D74EC1"/>
    <w:p w:rsidR="00D74EC1" w:rsidRPr="00D74EC1" w:rsidRDefault="00D74EC1" w:rsidP="00D74EC1">
      <w:pPr>
        <w:rPr>
          <w:szCs w:val="24"/>
        </w:rPr>
      </w:pPr>
      <w:r w:rsidRPr="00D74EC1">
        <w:rPr>
          <w:szCs w:val="24"/>
        </w:rPr>
        <w:t xml:space="preserve">1. Одобрить Федеральный закон "О внесении изменений </w:t>
      </w:r>
      <w:r>
        <w:rPr>
          <w:szCs w:val="24"/>
        </w:rPr>
        <w:br/>
      </w:r>
      <w:r w:rsidRPr="00D74EC1">
        <w:rPr>
          <w:szCs w:val="24"/>
        </w:rPr>
        <w:t>в отдельные законодательные акты Российской Федерации".</w:t>
      </w:r>
    </w:p>
    <w:p w:rsidR="00D74EC1" w:rsidRPr="00D74EC1" w:rsidRDefault="00D74EC1" w:rsidP="00D74EC1">
      <w:pPr>
        <w:rPr>
          <w:rFonts w:cs="Arial"/>
          <w:szCs w:val="24"/>
        </w:rPr>
      </w:pPr>
      <w:r w:rsidRPr="00D74EC1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D74EC1" w:rsidRPr="00D74EC1" w:rsidRDefault="00D74EC1" w:rsidP="00D74EC1">
      <w:pPr>
        <w:rPr>
          <w:rFonts w:cs="Arial"/>
          <w:szCs w:val="24"/>
        </w:rPr>
      </w:pPr>
    </w:p>
    <w:p w:rsidR="00D74EC1" w:rsidRDefault="00D74EC1" w:rsidP="00D74EC1">
      <w:pPr>
        <w:rPr>
          <w:szCs w:val="24"/>
        </w:rPr>
      </w:pPr>
    </w:p>
    <w:p w:rsidR="007A2702" w:rsidRPr="00D74EC1" w:rsidRDefault="007A2702" w:rsidP="00D74EC1">
      <w:pPr>
        <w:rPr>
          <w:szCs w:val="24"/>
        </w:rPr>
      </w:pPr>
    </w:p>
    <w:p w:rsidR="00000B37" w:rsidRDefault="00000B37" w:rsidP="00000B37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000B37" w:rsidRDefault="00000B37" w:rsidP="00000B37">
      <w:pPr>
        <w:pStyle w:val="11"/>
      </w:pPr>
    </w:p>
    <w:p w:rsidR="00000B37" w:rsidRPr="00223DBB" w:rsidRDefault="00000B37" w:rsidP="00000B37">
      <w:pPr>
        <w:pStyle w:val="af"/>
      </w:pPr>
      <w:r w:rsidRPr="00223DBB">
        <w:t>Москва</w:t>
      </w:r>
    </w:p>
    <w:p w:rsidR="00000B37" w:rsidRPr="00223DBB" w:rsidRDefault="00000B37" w:rsidP="00000B37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000B37" w:rsidRPr="00223DBB" w:rsidRDefault="00000B37" w:rsidP="00000B37">
      <w:pPr>
        <w:pStyle w:val="ac"/>
      </w:pPr>
      <w:r w:rsidRPr="00223DBB">
        <w:t xml:space="preserve">№ </w:t>
      </w:r>
      <w:r>
        <w:t>550</w:t>
      </w:r>
      <w:r w:rsidRPr="00223DBB">
        <w:t>-СФ</w:t>
      </w:r>
    </w:p>
    <w:sectPr w:rsidR="00000B37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147" w:rsidRDefault="00067147">
      <w:pPr>
        <w:spacing w:line="240" w:lineRule="auto"/>
      </w:pPr>
      <w:r>
        <w:separator/>
      </w:r>
    </w:p>
  </w:endnote>
  <w:endnote w:type="continuationSeparator" w:id="0">
    <w:p w:rsidR="00067147" w:rsidRDefault="000671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25579E8-BB25-4A31-B9C9-31090BC47CDA}"/>
    <w:embedBold r:id="rId2" w:fontKey="{D0E81D80-149C-4FF3-A88D-530EBC2C0DF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EF0BF94-7D8B-4C5E-8F3B-C3545DE3B85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A270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0B37">
      <w:rPr>
        <w:noProof/>
      </w:rPr>
      <w:t>de3941.docx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F35EC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00B3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A2702" w:rsidRDefault="007A2702" w:rsidP="007A27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0B37">
      <w:rPr>
        <w:noProof/>
      </w:rPr>
      <w:t>de3941.docx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00B3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147" w:rsidRDefault="00067147">
      <w:pPr>
        <w:spacing w:line="240" w:lineRule="auto"/>
      </w:pPr>
      <w:r>
        <w:separator/>
      </w:r>
    </w:p>
  </w:footnote>
  <w:footnote w:type="continuationSeparator" w:id="0">
    <w:p w:rsidR="00067147" w:rsidRDefault="000671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00B3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FD5"/>
    <w:rsid w:val="00000B37"/>
    <w:rsid w:val="0006714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A2702"/>
    <w:rsid w:val="00846FD5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74EC1"/>
    <w:rsid w:val="00DA769E"/>
    <w:rsid w:val="00DD5936"/>
    <w:rsid w:val="00E02685"/>
    <w:rsid w:val="00EF35E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2B899C-4C7C-48A5-A794-17355EA17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8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89D3F20395748FBA9DA021BD939FF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67C2869-8073-449F-9B66-3D6627A89EED}"/>
      </w:docPartPr>
      <w:docPartBody>
        <w:p w:rsidR="00F156B5" w:rsidRDefault="00F156B5">
          <w:pPr>
            <w:pStyle w:val="C89D3F20395748FBA9DA021BD939FF9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6B5"/>
    <w:rsid w:val="0026295D"/>
    <w:rsid w:val="004A19C3"/>
    <w:rsid w:val="00F1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89D3F20395748FBA9DA021BD939FF96">
    <w:name w:val="C89D3F20395748FBA9DA021BD939FF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DE09.12.2025 EQ09.12.2025 </dc:description>
  <cp:lastModifiedBy>Жарков М.А.</cp:lastModifiedBy>
  <cp:revision>4</cp:revision>
  <cp:lastPrinted>2025-12-09T16:11:00Z</cp:lastPrinted>
  <dcterms:created xsi:type="dcterms:W3CDTF">2025-12-09T07:35:00Z</dcterms:created>
  <dcterms:modified xsi:type="dcterms:W3CDTF">2025-12-10T07:22:00Z</dcterms:modified>
</cp:coreProperties>
</file>