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B53BA75BDD144F69A23B0607B0BC1C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94C2C" w:rsidRDefault="00B94C2C" w:rsidP="00B94C2C">
            <w:pPr>
              <w:pStyle w:val="a6"/>
            </w:pPr>
            <w:r w:rsidRPr="00B94C2C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B53BA75BDD144F69A23B0607B0BC1C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94C2C" w:rsidRDefault="00B94C2C" w:rsidP="00A440C8">
      <w:pPr>
        <w:pStyle w:val="1"/>
        <w:spacing w:before="480"/>
      </w:pPr>
      <w:r w:rsidRPr="00B94C2C">
        <w:t>О Федеральном законе</w:t>
      </w:r>
      <w:r>
        <w:t xml:space="preserve"> </w:t>
      </w:r>
      <w:r w:rsidRPr="00B94C2C">
        <w:t xml:space="preserve">"О внесении изменений </w:t>
      </w:r>
    </w:p>
    <w:p w:rsidR="00B94C2C" w:rsidRDefault="00B94C2C" w:rsidP="00B94C2C">
      <w:pPr>
        <w:pStyle w:val="2"/>
      </w:pPr>
      <w:r w:rsidRPr="00B94C2C">
        <w:t xml:space="preserve">в статью 9 Федерального закона "Об оружии" </w:t>
      </w:r>
    </w:p>
    <w:p w:rsidR="00B94C2C" w:rsidRPr="00B94C2C" w:rsidRDefault="00B94C2C" w:rsidP="00B94C2C">
      <w:pPr>
        <w:pStyle w:val="2"/>
      </w:pPr>
      <w:r w:rsidRPr="00B94C2C">
        <w:t>и статьи 12 и 19</w:t>
      </w:r>
      <w:r w:rsidRPr="00B94C2C">
        <w:rPr>
          <w:vertAlign w:val="superscript"/>
        </w:rPr>
        <w:t>2</w:t>
      </w:r>
      <w:r w:rsidRPr="00B94C2C">
        <w:t xml:space="preserve"> Федерального закона </w:t>
      </w:r>
    </w:p>
    <w:p w:rsidR="00B94C2C" w:rsidRPr="00B94C2C" w:rsidRDefault="00B94C2C" w:rsidP="00B94C2C">
      <w:pPr>
        <w:pStyle w:val="2"/>
        <w:rPr>
          <w:bCs/>
        </w:rPr>
      </w:pPr>
      <w:r w:rsidRPr="00B94C2C">
        <w:t>"О лицензировании отдельных видов деятельности"</w:t>
      </w:r>
    </w:p>
    <w:p w:rsidR="00B94C2C" w:rsidRPr="00A440C8" w:rsidRDefault="00B94C2C" w:rsidP="00B94C2C">
      <w:pPr>
        <w:pStyle w:val="2"/>
        <w:rPr>
          <w:sz w:val="24"/>
        </w:rPr>
      </w:pPr>
    </w:p>
    <w:p w:rsidR="00B94C2C" w:rsidRPr="00A440C8" w:rsidRDefault="00B94C2C" w:rsidP="00B94C2C">
      <w:pPr>
        <w:pStyle w:val="2"/>
        <w:rPr>
          <w:sz w:val="24"/>
        </w:rPr>
      </w:pPr>
    </w:p>
    <w:p w:rsidR="00B94C2C" w:rsidRDefault="00B94C2C">
      <w:r w:rsidRPr="00B94C2C">
        <w:t>Рассмотрев принятый Государственной Думой Федерального Собрания Российской Федерации 14 апреля 2026 года Федеральный закон "О внесении изменений в статью 9 Федерального закона "Об оружии" и статьи 12 и 19</w:t>
      </w:r>
      <w:r w:rsidRPr="00B94C2C">
        <w:rPr>
          <w:vertAlign w:val="superscript"/>
        </w:rPr>
        <w:t>2</w:t>
      </w:r>
      <w:r w:rsidRPr="00B94C2C">
        <w:t xml:space="preserve"> Федерального закона "О лицензировании отдельных видов деятельности", </w:t>
      </w:r>
      <w:r>
        <w:br/>
      </w:r>
      <w:r w:rsidRPr="00B94C2C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B94C2C" w:rsidRDefault="00B94C2C"/>
    <w:p w:rsidR="00B94C2C" w:rsidRPr="00B94C2C" w:rsidRDefault="00B94C2C" w:rsidP="00B94C2C">
      <w:r w:rsidRPr="00B94C2C">
        <w:t xml:space="preserve">1. Одобрить Федеральный закон "О внесении изменений </w:t>
      </w:r>
      <w:r>
        <w:br/>
      </w:r>
      <w:r w:rsidRPr="00B94C2C">
        <w:t>в статью 9 Федерального закона "Об оружии" и статьи 12 и 19</w:t>
      </w:r>
      <w:r w:rsidRPr="00B94C2C">
        <w:rPr>
          <w:vertAlign w:val="superscript"/>
        </w:rPr>
        <w:t>2</w:t>
      </w:r>
      <w:r w:rsidRPr="00B94C2C">
        <w:t xml:space="preserve"> Федерального закона "О лицензировании отдельных видов деятельности"</w:t>
      </w:r>
      <w:r w:rsidRPr="00B94C2C">
        <w:rPr>
          <w:bCs/>
        </w:rPr>
        <w:t>.</w:t>
      </w:r>
    </w:p>
    <w:p w:rsidR="00B94C2C" w:rsidRPr="00B94C2C" w:rsidRDefault="00B94C2C" w:rsidP="00B94C2C">
      <w:r w:rsidRPr="00B94C2C">
        <w:t>2. Настоящее постановление вступает в силу со дня его принятия.</w:t>
      </w:r>
    </w:p>
    <w:p w:rsidR="00545F85" w:rsidRDefault="00545F85" w:rsidP="00545F85"/>
    <w:p w:rsidR="00B94C2C" w:rsidRDefault="00B94C2C" w:rsidP="00545F85"/>
    <w:p w:rsidR="00B94C2C" w:rsidRDefault="0023021F" w:rsidP="00A440C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440C8" w:rsidRDefault="00A440C8" w:rsidP="00C74F19">
      <w:pPr>
        <w:pStyle w:val="ac"/>
      </w:pPr>
    </w:p>
    <w:p w:rsidR="00A440C8" w:rsidRDefault="00A440C8" w:rsidP="00A440C8">
      <w:pPr>
        <w:pStyle w:val="ac"/>
      </w:pPr>
      <w:r>
        <w:t>Москва</w:t>
      </w:r>
    </w:p>
    <w:p w:rsidR="00A440C8" w:rsidRDefault="00A440C8" w:rsidP="00A440C8">
      <w:pPr>
        <w:pStyle w:val="ac"/>
      </w:pPr>
      <w:r>
        <w:t>15 апреля 2026 года</w:t>
      </w:r>
    </w:p>
    <w:p w:rsidR="00A440C8" w:rsidRDefault="00A440C8" w:rsidP="00C74F19">
      <w:pPr>
        <w:pStyle w:val="ac"/>
      </w:pPr>
      <w:r>
        <w:t>№ 13</w:t>
      </w:r>
      <w:r>
        <w:rPr>
          <w:lang w:val="en-US"/>
        </w:rPr>
        <w:t>8</w:t>
      </w:r>
      <w:r>
        <w:t>-СФ</w:t>
      </w:r>
    </w:p>
    <w:sectPr w:rsidR="00A440C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C23" w:rsidRDefault="008D4C23">
      <w:pPr>
        <w:spacing w:line="240" w:lineRule="auto"/>
      </w:pPr>
      <w:r>
        <w:separator/>
      </w:r>
    </w:p>
  </w:endnote>
  <w:endnote w:type="continuationSeparator" w:id="0">
    <w:p w:rsidR="008D4C23" w:rsidRDefault="008D4C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F660FE5-AFF2-4796-8786-CAFE06186F06}"/>
    <w:embedBold r:id="rId2" w:fontKey="{9F8A3BBC-EBE0-460A-9BE7-7E95567E036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DD3CE49-B0DF-480C-B990-CD926F4481F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3021F" w:rsidRDefault="0023021F" w:rsidP="0023021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440C8">
      <w:rPr>
        <w:noProof/>
      </w:rPr>
      <w:t>zo7578.docx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440C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3021F" w:rsidRDefault="0023021F" w:rsidP="0023021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440C8">
      <w:rPr>
        <w:noProof/>
      </w:rPr>
      <w:t>zo7578.docx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440C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C23" w:rsidRDefault="008D4C23">
      <w:pPr>
        <w:spacing w:line="240" w:lineRule="auto"/>
      </w:pPr>
      <w:r>
        <w:separator/>
      </w:r>
    </w:p>
  </w:footnote>
  <w:footnote w:type="continuationSeparator" w:id="0">
    <w:p w:rsidR="008D4C23" w:rsidRDefault="008D4C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440C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54B"/>
    <w:rsid w:val="000D3F67"/>
    <w:rsid w:val="001057BD"/>
    <w:rsid w:val="00205211"/>
    <w:rsid w:val="0023021F"/>
    <w:rsid w:val="002623D0"/>
    <w:rsid w:val="002A1E3D"/>
    <w:rsid w:val="002B772D"/>
    <w:rsid w:val="002C447B"/>
    <w:rsid w:val="003114B9"/>
    <w:rsid w:val="003273F1"/>
    <w:rsid w:val="0035125E"/>
    <w:rsid w:val="00423816"/>
    <w:rsid w:val="0046447A"/>
    <w:rsid w:val="004A68AB"/>
    <w:rsid w:val="00505068"/>
    <w:rsid w:val="00545F85"/>
    <w:rsid w:val="00585CDF"/>
    <w:rsid w:val="005B2AEB"/>
    <w:rsid w:val="00720496"/>
    <w:rsid w:val="00723EF8"/>
    <w:rsid w:val="0078182C"/>
    <w:rsid w:val="00885B74"/>
    <w:rsid w:val="008D4C23"/>
    <w:rsid w:val="00910EF7"/>
    <w:rsid w:val="0093754B"/>
    <w:rsid w:val="00997F4C"/>
    <w:rsid w:val="009C50B3"/>
    <w:rsid w:val="00A440C8"/>
    <w:rsid w:val="00A82E08"/>
    <w:rsid w:val="00AA344E"/>
    <w:rsid w:val="00B07D98"/>
    <w:rsid w:val="00B30B27"/>
    <w:rsid w:val="00B33546"/>
    <w:rsid w:val="00B66C9F"/>
    <w:rsid w:val="00B67711"/>
    <w:rsid w:val="00B94C2C"/>
    <w:rsid w:val="00CF27C2"/>
    <w:rsid w:val="00CF731B"/>
    <w:rsid w:val="00DA769E"/>
    <w:rsid w:val="00E02685"/>
    <w:rsid w:val="00E704AB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8D2FD9-C107-4C5F-AC5A-96EB1D1D2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B53BA75BDD144F69A23B0607B0BC1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D90BCC-E84A-43D0-9CB4-C4C2EE57D0DE}"/>
      </w:docPartPr>
      <w:docPartBody>
        <w:p w:rsidR="006256A7" w:rsidRDefault="006256A7">
          <w:pPr>
            <w:pStyle w:val="2B53BA75BDD144F69A23B0607B0BC1C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6A7"/>
    <w:rsid w:val="0021496B"/>
    <w:rsid w:val="006256A7"/>
    <w:rsid w:val="0078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B53BA75BDD144F69A23B0607B0BC1CB">
    <w:name w:val="2B53BA75BDD144F69A23B0607B0BC1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Павлюков+</dc:creator>
  <cp:keywords/>
  <dc:description>ZO14.04.2026 ZO14.04.2026 DE14.04.2026 </dc:description>
  <cp:lastModifiedBy>Жарков М.А.</cp:lastModifiedBy>
  <cp:revision>19</cp:revision>
  <cp:lastPrinted>2026-04-14T14:40:00Z</cp:lastPrinted>
  <dcterms:created xsi:type="dcterms:W3CDTF">2026-04-14T10:47:00Z</dcterms:created>
  <dcterms:modified xsi:type="dcterms:W3CDTF">2026-04-14T15:19:00Z</dcterms:modified>
</cp:coreProperties>
</file>