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DEC837B276984BF4AB48B625DF5BC45F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8F75C4" w:rsidRPr="008F75C4" w:rsidRDefault="008F75C4" w:rsidP="008F75C4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DEC837B276984BF4AB48B625DF5BC45F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8F75C4" w:rsidRDefault="008F75C4" w:rsidP="008F75C4">
      <w:pPr>
        <w:pStyle w:val="1"/>
        <w:rPr>
          <w:rFonts w:eastAsia="Arial Unicode MS"/>
        </w:rPr>
      </w:pPr>
      <w:r w:rsidRPr="008F75C4">
        <w:rPr>
          <w:rFonts w:eastAsia="Arial Unicode MS"/>
        </w:rPr>
        <w:t xml:space="preserve">О Федеральном законе "О внесении изменений </w:t>
      </w:r>
    </w:p>
    <w:p w:rsidR="008F75C4" w:rsidRPr="008F75C4" w:rsidRDefault="008F75C4" w:rsidP="008F75C4">
      <w:pPr>
        <w:pStyle w:val="2"/>
        <w:rPr>
          <w:rFonts w:eastAsia="Arial Unicode MS"/>
          <w:lang w:bidi="ru-RU"/>
        </w:rPr>
      </w:pPr>
      <w:r w:rsidRPr="008F75C4">
        <w:rPr>
          <w:rFonts w:eastAsia="Arial Unicode MS"/>
        </w:rPr>
        <w:t>в Лесной кодекс Российской Федерации"</w:t>
      </w:r>
    </w:p>
    <w:p w:rsidR="008F75C4" w:rsidRDefault="008F75C4" w:rsidP="008F75C4">
      <w:pPr>
        <w:pStyle w:val="2"/>
        <w:rPr>
          <w:rFonts w:eastAsia="Arial Unicode MS"/>
        </w:rPr>
      </w:pPr>
    </w:p>
    <w:p w:rsidR="008F75C4" w:rsidRDefault="008F75C4" w:rsidP="008F75C4">
      <w:pPr>
        <w:pStyle w:val="2"/>
        <w:rPr>
          <w:rFonts w:eastAsia="Arial Unicode MS"/>
        </w:rPr>
      </w:pPr>
    </w:p>
    <w:p w:rsidR="008F75C4" w:rsidRDefault="008F75C4" w:rsidP="008F75C4">
      <w:pPr>
        <w:pStyle w:val="2"/>
        <w:rPr>
          <w:rFonts w:eastAsia="Arial Unicode MS"/>
        </w:rPr>
      </w:pPr>
    </w:p>
    <w:p w:rsidR="008F75C4" w:rsidRDefault="008F75C4">
      <w:r w:rsidRPr="008F75C4">
        <w:rPr>
          <w:rFonts w:eastAsia="Arial Unicode MS"/>
        </w:rPr>
        <w:t>Рассмотрев принятый Государственной Думой Федерального Собрания Российской Федерации 23 июля 2026 года Федеральный закон "О внесении изменений в Лесной кодекс Российской Федерации"</w:t>
      </w:r>
      <w:r w:rsidR="00094D0C">
        <w:rPr>
          <w:rFonts w:eastAsia="Arial Unicode MS"/>
        </w:rPr>
        <w:t>,</w:t>
      </w:r>
      <w:r w:rsidRPr="008F75C4">
        <w:rPr>
          <w:rFonts w:eastAsia="Arial Unicode MS"/>
        </w:rPr>
        <w:t xml:space="preserve"> в соответствии с частью 4 статьи 105 Конституции Российской Федерации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8F75C4" w:rsidRDefault="008F75C4"/>
    <w:p w:rsidR="008F75C4" w:rsidRPr="008F75C4" w:rsidRDefault="008F75C4" w:rsidP="008F75C4">
      <w:r w:rsidRPr="008F75C4">
        <w:t xml:space="preserve">1. Одобрить Федеральный закон "О внесении изменений </w:t>
      </w:r>
      <w:r>
        <w:br/>
      </w:r>
      <w:r w:rsidRPr="008F75C4">
        <w:t>в Лесной кодекс Российской Федерации".</w:t>
      </w:r>
    </w:p>
    <w:p w:rsidR="008F75C4" w:rsidRPr="008F75C4" w:rsidRDefault="008F75C4" w:rsidP="008F75C4">
      <w:r w:rsidRPr="008F75C4">
        <w:t>2. Настоящее постановление вступает в силу со дня его принятия.</w:t>
      </w:r>
    </w:p>
    <w:p w:rsidR="008F75C4" w:rsidRPr="008F75C4" w:rsidRDefault="008F75C4" w:rsidP="008F75C4"/>
    <w:p w:rsidR="008F75C4" w:rsidRPr="008F75C4" w:rsidRDefault="008F75C4" w:rsidP="008F75C4"/>
    <w:p w:rsidR="008F75C4" w:rsidRPr="008F75C4" w:rsidRDefault="008F75C4" w:rsidP="008F75C4"/>
    <w:p w:rsidR="00CC1227" w:rsidRDefault="00CC1227" w:rsidP="00EF796F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8F75C4" w:rsidRDefault="008F75C4" w:rsidP="008F75C4">
      <w:pPr>
        <w:pStyle w:val="ac"/>
      </w:pPr>
    </w:p>
    <w:p w:rsidR="00EF796F" w:rsidRDefault="00EF796F" w:rsidP="008F75C4">
      <w:pPr>
        <w:pStyle w:val="ac"/>
      </w:pPr>
    </w:p>
    <w:p w:rsidR="00EF796F" w:rsidRPr="008F75C4" w:rsidRDefault="00EF796F" w:rsidP="008F75C4">
      <w:pPr>
        <w:pStyle w:val="ac"/>
      </w:pPr>
    </w:p>
    <w:p w:rsidR="00EF796F" w:rsidRDefault="00EF796F" w:rsidP="00EF796F">
      <w:pPr>
        <w:pStyle w:val="ac"/>
      </w:pPr>
      <w:r>
        <w:t>Москва</w:t>
      </w:r>
    </w:p>
    <w:p w:rsidR="00EF796F" w:rsidRDefault="00EF796F" w:rsidP="00EF796F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545F85" w:rsidRDefault="00EF796F" w:rsidP="00EF796F">
      <w:pPr>
        <w:pStyle w:val="ac"/>
      </w:pPr>
      <w:r>
        <w:t>№</w:t>
      </w:r>
      <w:r>
        <w:rPr>
          <w:lang w:val="en-US"/>
        </w:rPr>
        <w:t xml:space="preserve"> 365-</w:t>
      </w:r>
      <w:proofErr w:type="spellStart"/>
      <w:r>
        <w:t>СФ</w:t>
      </w:r>
      <w:proofErr w:type="spellEnd"/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FD0" w:rsidRDefault="00AD7FD0">
      <w:pPr>
        <w:spacing w:line="240" w:lineRule="auto"/>
      </w:pPr>
      <w:r>
        <w:separator/>
      </w:r>
    </w:p>
  </w:endnote>
  <w:endnote w:type="continuationSeparator" w:id="0">
    <w:p w:rsidR="00AD7FD0" w:rsidRDefault="00AD7F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7830CEFD-A747-4A29-9303-C49BD0882AE9}"/>
    <w:embedBold r:id="rId2" w:fontKey="{7BFE244D-6C37-4AE9-84A2-BE066214B342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FCB2BD04-3370-45EB-9CE3-2C10ED8E56F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094D0C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F796F">
      <w:rPr>
        <w:noProof/>
      </w:rPr>
      <w:t>de4482.docx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B64643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EF796F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CC1227" w:rsidRDefault="00CC1227" w:rsidP="00CC1227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F796F">
      <w:rPr>
        <w:noProof/>
      </w:rPr>
      <w:t>de4482.docx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EF796F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FD0" w:rsidRDefault="00AD7FD0">
      <w:pPr>
        <w:spacing w:line="240" w:lineRule="auto"/>
      </w:pPr>
      <w:r>
        <w:separator/>
      </w:r>
    </w:p>
  </w:footnote>
  <w:footnote w:type="continuationSeparator" w:id="0">
    <w:p w:rsidR="00AD7FD0" w:rsidRDefault="00AD7F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F796F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8E"/>
    <w:rsid w:val="00094D0C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5D7C8E"/>
    <w:rsid w:val="00720496"/>
    <w:rsid w:val="00723EF8"/>
    <w:rsid w:val="0078182C"/>
    <w:rsid w:val="00885B74"/>
    <w:rsid w:val="008F75C4"/>
    <w:rsid w:val="00910EF7"/>
    <w:rsid w:val="00997F4C"/>
    <w:rsid w:val="00A82E08"/>
    <w:rsid w:val="00AA344E"/>
    <w:rsid w:val="00AD7FD0"/>
    <w:rsid w:val="00B07D98"/>
    <w:rsid w:val="00B30B27"/>
    <w:rsid w:val="00B33546"/>
    <w:rsid w:val="00B64643"/>
    <w:rsid w:val="00B67711"/>
    <w:rsid w:val="00CC1227"/>
    <w:rsid w:val="00CF27C2"/>
    <w:rsid w:val="00CF731B"/>
    <w:rsid w:val="00DA769E"/>
    <w:rsid w:val="00E02685"/>
    <w:rsid w:val="00EF796F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B95BD-8C3A-437C-8B64-1481022E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C837B276984BF4AB48B625DF5BC4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1D413-88C6-48D2-83E8-A4B3A8F99D98}"/>
      </w:docPartPr>
      <w:docPartBody>
        <w:p w:rsidR="00E32CEE" w:rsidRDefault="00E32CEE">
          <w:pPr>
            <w:pStyle w:val="DEC837B276984BF4AB48B625DF5BC45F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EE"/>
    <w:rsid w:val="00100AE3"/>
    <w:rsid w:val="00E3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EC837B276984BF4AB48B625DF5BC45F">
    <w:name w:val="DEC837B276984BF4AB48B625DF5BC4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персиянцева+</dc:creator>
  <cp:keywords/>
  <dc:description>DE23.07.2026 DE23.07.2026 ZO23.07.2026 </dc:description>
  <cp:lastModifiedBy>Кучерова О.М.</cp:lastModifiedBy>
  <cp:revision>5</cp:revision>
  <cp:lastPrinted>2026-07-23T18:11:00Z</cp:lastPrinted>
  <dcterms:created xsi:type="dcterms:W3CDTF">2026-07-23T11:12:00Z</dcterms:created>
  <dcterms:modified xsi:type="dcterms:W3CDTF">2026-07-24T08:06:00Z</dcterms:modified>
</cp:coreProperties>
</file>