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273FB6B9C66495D9169424D61760DC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B6855" w:rsidRDefault="00545F85" w:rsidP="00DA0882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273FB6B9C66495D9169424D61760DC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1258A" w:rsidRPr="00202A05" w:rsidRDefault="0021258A" w:rsidP="0021258A">
      <w:pPr>
        <w:pStyle w:val="1"/>
      </w:pPr>
      <w:r w:rsidRPr="00202A05">
        <w:t xml:space="preserve">О Федеральном законе </w:t>
      </w:r>
    </w:p>
    <w:p w:rsidR="0021258A" w:rsidRPr="008C34F6" w:rsidRDefault="0021258A" w:rsidP="0021258A">
      <w:pPr>
        <w:pStyle w:val="2"/>
      </w:pPr>
      <w:r w:rsidRPr="000C38C9">
        <w:t>"</w:t>
      </w:r>
      <w:r w:rsidRPr="008C34F6">
        <w:t>О внесении изменени</w:t>
      </w:r>
      <w:r>
        <w:t>я в статью 77</w:t>
      </w:r>
      <w:r w:rsidRPr="008C34F6">
        <w:t xml:space="preserve"> Федерального закона </w:t>
      </w:r>
    </w:p>
    <w:p w:rsidR="0021258A" w:rsidRPr="008C34F6" w:rsidRDefault="0021258A" w:rsidP="0021258A">
      <w:pPr>
        <w:pStyle w:val="2"/>
      </w:pPr>
      <w:r w:rsidRPr="008C34F6">
        <w:t>"Об образовании в Российской Федерации"</w:t>
      </w:r>
    </w:p>
    <w:p w:rsidR="0021258A" w:rsidRPr="000C38C9" w:rsidRDefault="0021258A" w:rsidP="0021258A">
      <w:pPr>
        <w:pStyle w:val="2"/>
      </w:pPr>
    </w:p>
    <w:p w:rsidR="0021258A" w:rsidRPr="00B80B6C" w:rsidRDefault="0021258A" w:rsidP="0021258A">
      <w:pPr>
        <w:pStyle w:val="2"/>
      </w:pPr>
    </w:p>
    <w:p w:rsidR="0021258A" w:rsidRPr="00B80B6C" w:rsidRDefault="0021258A" w:rsidP="0021258A">
      <w:pPr>
        <w:pStyle w:val="2"/>
      </w:pPr>
    </w:p>
    <w:p w:rsidR="0021258A" w:rsidRDefault="0021258A">
      <w:r w:rsidRPr="00B80B6C">
        <w:t xml:space="preserve">Рассмотрев </w:t>
      </w:r>
      <w:proofErr w:type="gramStart"/>
      <w:r w:rsidRPr="00B80B6C">
        <w:t>принятый</w:t>
      </w:r>
      <w:proofErr w:type="gramEnd"/>
      <w:r w:rsidRPr="00B80B6C">
        <w:t xml:space="preserve"> Государственной Думой Федерального Собрания Российской Федерации </w:t>
      </w:r>
      <w:r>
        <w:t>16 декабря</w:t>
      </w:r>
      <w:r w:rsidRPr="00B80B6C">
        <w:t xml:space="preserve"> 20</w:t>
      </w:r>
      <w:r>
        <w:t xml:space="preserve">21 </w:t>
      </w:r>
      <w:r w:rsidRPr="00B80B6C">
        <w:t xml:space="preserve">года Федеральный закон </w:t>
      </w:r>
      <w:r w:rsidRPr="000C38C9">
        <w:t>"</w:t>
      </w:r>
      <w:r w:rsidRPr="008C34F6">
        <w:t>О внесении изменени</w:t>
      </w:r>
      <w:r>
        <w:t>я в статью 77</w:t>
      </w:r>
      <w:r w:rsidRPr="008C34F6">
        <w:t xml:space="preserve"> Федерального закона "Об образовании в Российской Федерации"</w:t>
      </w:r>
      <w:r w:rsidRPr="000C38C9">
        <w:t xml:space="preserve"> </w:t>
      </w:r>
      <w:r w:rsidRPr="00B80B6C">
        <w:t>в соответствии с</w:t>
      </w:r>
      <w:r>
        <w:t>о статьей 106</w:t>
      </w:r>
      <w:r w:rsidRPr="00B80B6C">
        <w:t xml:space="preserve"> Конституции Российской Федерации</w:t>
      </w:r>
      <w:r w:rsidR="00DB6855">
        <w:t>,</w:t>
      </w:r>
      <w:r w:rsidRPr="00B80B6C">
        <w:t xml:space="preserve">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21258A" w:rsidRDefault="0021258A"/>
    <w:p w:rsidR="0021258A" w:rsidRPr="00B80B6C" w:rsidRDefault="0021258A" w:rsidP="0021258A">
      <w:r w:rsidRPr="00B80B6C">
        <w:t xml:space="preserve">1. Одобрить Федеральный закон </w:t>
      </w:r>
      <w:r w:rsidRPr="000C38C9">
        <w:t>"</w:t>
      </w:r>
      <w:r w:rsidRPr="008C34F6">
        <w:t>О внесении изменени</w:t>
      </w:r>
      <w:r>
        <w:t>я в статью 77</w:t>
      </w:r>
      <w:r w:rsidRPr="008C34F6">
        <w:t xml:space="preserve"> Федерального закона "Об образовании в Российской Федерации"</w:t>
      </w:r>
      <w:r w:rsidRPr="00B80B6C">
        <w:t>.</w:t>
      </w:r>
    </w:p>
    <w:p w:rsidR="0021258A" w:rsidRPr="00B80B6C" w:rsidRDefault="0021258A" w:rsidP="0021258A">
      <w:r w:rsidRPr="00B80B6C">
        <w:t>2. Настоящее постановление вступает в силу со дня его принятия.</w:t>
      </w:r>
    </w:p>
    <w:p w:rsidR="0021258A" w:rsidRDefault="0021258A" w:rsidP="0021258A"/>
    <w:p w:rsidR="0021258A" w:rsidRDefault="0021258A" w:rsidP="0021258A"/>
    <w:p w:rsidR="0021258A" w:rsidRDefault="0021258A" w:rsidP="0021258A"/>
    <w:p w:rsidR="00DA0882" w:rsidRDefault="0021258A" w:rsidP="005F7CD8">
      <w:pPr>
        <w:pStyle w:val="11"/>
        <w:rPr>
          <w:lang w:val="en-US"/>
        </w:rPr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DA0882">
        <w:t>В.И. МАТВИЕНКО</w:t>
      </w:r>
    </w:p>
    <w:p w:rsidR="005F7CD8" w:rsidRDefault="005F7CD8" w:rsidP="00C1774E">
      <w:pPr>
        <w:pStyle w:val="ac"/>
        <w:rPr>
          <w:lang w:val="en-US"/>
        </w:rPr>
      </w:pPr>
    </w:p>
    <w:p w:rsidR="005F7CD8" w:rsidRDefault="005F7CD8" w:rsidP="005F7CD8">
      <w:pPr>
        <w:pStyle w:val="ac"/>
      </w:pPr>
      <w:r>
        <w:t>Москва</w:t>
      </w:r>
    </w:p>
    <w:p w:rsidR="005F7CD8" w:rsidRDefault="005F7CD8" w:rsidP="005F7CD8">
      <w:pPr>
        <w:pStyle w:val="ac"/>
      </w:pPr>
      <w:r>
        <w:t>24 декабря 2021 года</w:t>
      </w:r>
    </w:p>
    <w:p w:rsidR="005F7CD8" w:rsidRDefault="005F7CD8" w:rsidP="005F7CD8">
      <w:pPr>
        <w:pStyle w:val="ac"/>
      </w:pPr>
      <w:r>
        <w:t xml:space="preserve">№ </w:t>
      </w:r>
      <w:r>
        <w:rPr>
          <w:lang w:val="en-US"/>
        </w:rPr>
        <w:t>616</w:t>
      </w:r>
      <w:r>
        <w:t>-СФ</w:t>
      </w:r>
    </w:p>
    <w:sectPr w:rsidR="005F7CD8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578" w:rsidRDefault="003B6578">
      <w:pPr>
        <w:spacing w:line="240" w:lineRule="auto"/>
      </w:pPr>
      <w:r>
        <w:separator/>
      </w:r>
    </w:p>
  </w:endnote>
  <w:endnote w:type="continuationSeparator" w:id="0">
    <w:p w:rsidR="003B6578" w:rsidRDefault="003B65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CB7803F-DC38-4ED6-B2E7-38328D950EE3}"/>
    <w:embedBold r:id="rId2" w:fontKey="{AFA8CC0D-1977-4F8B-A214-6055C817899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39AD745-09EF-49BA-A4B5-CF672D2770F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3C5B6D">
    <w:pPr>
      <w:pStyle w:val="a9"/>
      <w:rPr>
        <w:lang w:val="en-US"/>
      </w:rPr>
    </w:pPr>
    <w:fldSimple w:instr=" FILENAME  \* MERGEFORMAT ">
      <w:r w:rsidR="005F7CD8">
        <w:rPr>
          <w:noProof/>
        </w:rPr>
        <w:t>qa6821.docx</w:t>
      </w:r>
    </w:fldSimple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D2479">
      <w:rPr>
        <w:noProof/>
      </w:rPr>
      <w:t>24.12.21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F7CD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DA0882" w:rsidRDefault="003C5B6D" w:rsidP="00DA0882">
    <w:pPr>
      <w:pStyle w:val="a9"/>
    </w:pPr>
    <w:fldSimple w:instr=" FILENAME  \* MERGEFORMAT ">
      <w:r w:rsidR="005F7CD8">
        <w:rPr>
          <w:noProof/>
        </w:rPr>
        <w:t>qa6821.docx</w:t>
      </w:r>
    </w:fldSimple>
    <w:r w:rsidR="00DA0882">
      <w:t xml:space="preserve">   </w:t>
    </w:r>
    <w:fldSimple w:instr=" USERINITIALS  \* MERGEFORMAT ">
      <w:r w:rsidR="005F7CD8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578" w:rsidRDefault="003B6578">
      <w:pPr>
        <w:spacing w:line="240" w:lineRule="auto"/>
      </w:pPr>
      <w:r>
        <w:separator/>
      </w:r>
    </w:p>
  </w:footnote>
  <w:footnote w:type="continuationSeparator" w:id="0">
    <w:p w:rsidR="003B6578" w:rsidRDefault="003B65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F7CD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B6E"/>
    <w:rsid w:val="000D3F67"/>
    <w:rsid w:val="001057BD"/>
    <w:rsid w:val="00205211"/>
    <w:rsid w:val="0021258A"/>
    <w:rsid w:val="002623D0"/>
    <w:rsid w:val="002A1E3D"/>
    <w:rsid w:val="002B772D"/>
    <w:rsid w:val="003114B9"/>
    <w:rsid w:val="003273F1"/>
    <w:rsid w:val="0035125E"/>
    <w:rsid w:val="003B6578"/>
    <w:rsid w:val="003C5B6D"/>
    <w:rsid w:val="00423816"/>
    <w:rsid w:val="004A68AB"/>
    <w:rsid w:val="00505068"/>
    <w:rsid w:val="00545F85"/>
    <w:rsid w:val="005B2AEB"/>
    <w:rsid w:val="005F7CD8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44B6E"/>
    <w:rsid w:val="00CF27C2"/>
    <w:rsid w:val="00CF731B"/>
    <w:rsid w:val="00DA0882"/>
    <w:rsid w:val="00DA769E"/>
    <w:rsid w:val="00DB6855"/>
    <w:rsid w:val="00E02685"/>
    <w:rsid w:val="00ED2479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4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273FB6B9C66495D9169424D61760D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15482D-4AC6-4170-AB63-2F33F357BE24}"/>
      </w:docPartPr>
      <w:docPartBody>
        <w:p w:rsidR="006A5FF0" w:rsidRDefault="006A5FF0">
          <w:pPr>
            <w:pStyle w:val="2273FB6B9C66495D9169424D61760DC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FF0"/>
    <w:rsid w:val="0058253C"/>
    <w:rsid w:val="006A5FF0"/>
    <w:rsid w:val="0091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273FB6B9C66495D9169424D61760DCC">
    <w:name w:val="2273FB6B9C66495D9169424D61760DC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273FB6B9C66495D9169424D61760DCC">
    <w:name w:val="2273FB6B9C66495D9169424D61760D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Баринова+</dc:creator>
  <cp:keywords/>
  <dc:description>QA23.12.2021 QA23.12.2021 WS23.12.2021 </dc:description>
  <cp:lastModifiedBy>Алексеева Е.С.</cp:lastModifiedBy>
  <cp:revision>5</cp:revision>
  <cp:lastPrinted>2021-12-24T06:37:00Z</cp:lastPrinted>
  <dcterms:created xsi:type="dcterms:W3CDTF">2021-12-23T12:41:00Z</dcterms:created>
  <dcterms:modified xsi:type="dcterms:W3CDTF">2021-12-24T13:17:00Z</dcterms:modified>
</cp:coreProperties>
</file>