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B49F52D61784C61B1F8A9D91B1F4A9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A344E" w:rsidRDefault="00545F85" w:rsidP="00AA5135">
            <w:pPr>
              <w:pStyle w:val="a6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B49F52D61784C61B1F8A9D91B1F4A9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95749" w:rsidRPr="00995E27" w:rsidRDefault="00095749" w:rsidP="00095749">
      <w:pPr>
        <w:pStyle w:val="1"/>
      </w:pPr>
      <w:r w:rsidRPr="00995E27">
        <w:t>О назначении Шевченко Евгения Александровича</w:t>
      </w:r>
    </w:p>
    <w:p w:rsidR="00095749" w:rsidRPr="00995E27" w:rsidRDefault="00095749" w:rsidP="00095749">
      <w:pPr>
        <w:pStyle w:val="2"/>
      </w:pPr>
      <w:r w:rsidRPr="00995E27">
        <w:t>членом Центральной избирательной комиссии</w:t>
      </w:r>
    </w:p>
    <w:p w:rsidR="00095749" w:rsidRPr="00995E27" w:rsidRDefault="00095749" w:rsidP="00095749">
      <w:pPr>
        <w:pStyle w:val="2"/>
      </w:pPr>
      <w:r w:rsidRPr="00995E27">
        <w:t>Российской Федерации</w:t>
      </w:r>
    </w:p>
    <w:p w:rsidR="00095749" w:rsidRPr="00995E27" w:rsidRDefault="00095749" w:rsidP="00095749">
      <w:pPr>
        <w:pStyle w:val="2"/>
      </w:pPr>
    </w:p>
    <w:p w:rsidR="00095749" w:rsidRPr="00995E27" w:rsidRDefault="00095749" w:rsidP="00095749">
      <w:pPr>
        <w:pStyle w:val="2"/>
      </w:pPr>
    </w:p>
    <w:p w:rsidR="00095749" w:rsidRPr="00995E27" w:rsidRDefault="00095749" w:rsidP="00095749">
      <w:pPr>
        <w:pStyle w:val="2"/>
      </w:pPr>
    </w:p>
    <w:p w:rsidR="00095749" w:rsidRDefault="00095749">
      <w:r w:rsidRPr="00995E27">
        <w:t>На основании пункта 4 статьи 21 Федерального закона "Об</w:t>
      </w:r>
      <w:r>
        <w:t> </w:t>
      </w:r>
      <w:r w:rsidRPr="00995E27">
        <w:t xml:space="preserve">основных гарантиях избирательных прав и права на участие в референдуме граждан Российской Федерации"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095749" w:rsidRDefault="00095749"/>
    <w:p w:rsidR="00095749" w:rsidRPr="00995E27" w:rsidRDefault="00095749" w:rsidP="00095749">
      <w:r w:rsidRPr="00995E27">
        <w:t>1. Назначить по результатам тайного голосования Шевченко Евгения Александровича членом Центральной избирательной комиссии Российской Федерации.</w:t>
      </w:r>
    </w:p>
    <w:p w:rsidR="00095749" w:rsidRPr="00995E27" w:rsidRDefault="00095749" w:rsidP="00095749">
      <w:r w:rsidRPr="00995E27">
        <w:t>2. Настоящее постановление вступает в силу со дня его принятия.</w:t>
      </w:r>
    </w:p>
    <w:p w:rsidR="00095749" w:rsidRPr="00995E27" w:rsidRDefault="00095749" w:rsidP="00095749"/>
    <w:p w:rsidR="00095749" w:rsidRPr="00995E27" w:rsidRDefault="00095749" w:rsidP="00095749"/>
    <w:p w:rsidR="00095749" w:rsidRPr="00995E27" w:rsidRDefault="00095749" w:rsidP="00095749"/>
    <w:p w:rsidR="00AA5135" w:rsidRDefault="00AA5135" w:rsidP="002971D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95749" w:rsidRPr="00995E27" w:rsidRDefault="00095749" w:rsidP="00095749">
      <w:pPr>
        <w:pStyle w:val="ac"/>
      </w:pPr>
    </w:p>
    <w:p w:rsidR="00545F85" w:rsidRDefault="00545F85" w:rsidP="00095749">
      <w:pPr>
        <w:pStyle w:val="ac"/>
      </w:pPr>
    </w:p>
    <w:p w:rsidR="00545F85" w:rsidRDefault="00545F85" w:rsidP="00545F85">
      <w:pPr>
        <w:pStyle w:val="ac"/>
      </w:pPr>
    </w:p>
    <w:p w:rsidR="002971DE" w:rsidRDefault="002971DE" w:rsidP="002971DE">
      <w:pPr>
        <w:pStyle w:val="af"/>
      </w:pPr>
      <w:r>
        <w:t>Москва</w:t>
      </w:r>
    </w:p>
    <w:p w:rsidR="002971DE" w:rsidRDefault="002971DE" w:rsidP="002971DE">
      <w:pPr>
        <w:pStyle w:val="af"/>
      </w:pPr>
      <w:r>
        <w:t>4 марта 2026 года</w:t>
      </w:r>
    </w:p>
    <w:p w:rsidR="002971DE" w:rsidRDefault="002971DE" w:rsidP="002971DE">
      <w:pPr>
        <w:pStyle w:val="af"/>
      </w:pPr>
      <w:r>
        <w:t>№ 68-СФ</w:t>
      </w:r>
    </w:p>
    <w:sectPr w:rsidR="002971DE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F42" w:rsidRDefault="00045F42">
      <w:pPr>
        <w:spacing w:line="240" w:lineRule="auto"/>
      </w:pPr>
      <w:r>
        <w:separator/>
      </w:r>
    </w:p>
  </w:endnote>
  <w:endnote w:type="continuationSeparator" w:id="0">
    <w:p w:rsidR="00045F42" w:rsidRDefault="00045F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4FCC45E-3DAB-4F45-9333-487E1B92CE2A}"/>
    <w:embedBold r:id="rId2" w:fontKey="{2F4074C8-2913-431E-BBFA-74263A32BBB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04F3247-2288-43FB-BD40-0621001A43A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A513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971DE">
      <w:rPr>
        <w:noProof/>
      </w:rPr>
      <w:t>eq11539.docx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14A36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2971DE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A5135" w:rsidRDefault="00AA5135" w:rsidP="00AA513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971DE">
      <w:rPr>
        <w:noProof/>
      </w:rPr>
      <w:t>eq11539.docx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971D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F42" w:rsidRDefault="00045F42">
      <w:pPr>
        <w:spacing w:line="240" w:lineRule="auto"/>
      </w:pPr>
      <w:r>
        <w:separator/>
      </w:r>
    </w:p>
  </w:footnote>
  <w:footnote w:type="continuationSeparator" w:id="0">
    <w:p w:rsidR="00045F42" w:rsidRDefault="00045F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971D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18E"/>
    <w:rsid w:val="00045F42"/>
    <w:rsid w:val="00095749"/>
    <w:rsid w:val="000D3F67"/>
    <w:rsid w:val="001057BD"/>
    <w:rsid w:val="00114A36"/>
    <w:rsid w:val="00205211"/>
    <w:rsid w:val="002623D0"/>
    <w:rsid w:val="002971DE"/>
    <w:rsid w:val="002A1E3D"/>
    <w:rsid w:val="002B772D"/>
    <w:rsid w:val="003114B9"/>
    <w:rsid w:val="003273F1"/>
    <w:rsid w:val="0035125E"/>
    <w:rsid w:val="00410B83"/>
    <w:rsid w:val="00423816"/>
    <w:rsid w:val="004A68AB"/>
    <w:rsid w:val="00505068"/>
    <w:rsid w:val="0051218E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AA5135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56704F-449A-45F2-AE2B-C01512175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B49F52D61784C61B1F8A9D91B1F4A9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8F4E9E-B336-4CA6-A85F-001FDF6F5EE1}"/>
      </w:docPartPr>
      <w:docPartBody>
        <w:p w:rsidR="00D07289" w:rsidRDefault="00D07289">
          <w:pPr>
            <w:pStyle w:val="1B49F52D61784C61B1F8A9D91B1F4A9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289"/>
    <w:rsid w:val="006F7FEA"/>
    <w:rsid w:val="00A974F6"/>
    <w:rsid w:val="00D0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B49F52D61784C61B1F8A9D91B1F4A96">
    <w:name w:val="1B49F52D61784C61B1F8A9D91B1F4A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Дорохова+</dc:creator>
  <cp:keywords/>
  <dc:description>EQ03.03.2026 DE03.03.2026 </dc:description>
  <cp:lastModifiedBy>Жарков М.А.</cp:lastModifiedBy>
  <cp:revision>4</cp:revision>
  <cp:lastPrinted>2026-03-04T06:41:00Z</cp:lastPrinted>
  <dcterms:created xsi:type="dcterms:W3CDTF">2026-03-03T11:28:00Z</dcterms:created>
  <dcterms:modified xsi:type="dcterms:W3CDTF">2026-03-04T06:43:00Z</dcterms:modified>
</cp:coreProperties>
</file>