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812094CF13640619C7551D113DE147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400E61" w:rsidRPr="00400E61" w:rsidRDefault="00400E61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812094CF13640619C7551D113DE147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00E61" w:rsidRPr="00400E61" w:rsidRDefault="00400E61" w:rsidP="00400E61">
      <w:pPr>
        <w:pStyle w:val="1"/>
      </w:pPr>
      <w:r w:rsidRPr="00400E61">
        <w:t>О Федеральном законе "О внесении изменений</w:t>
      </w:r>
    </w:p>
    <w:p w:rsidR="00400E61" w:rsidRDefault="00400E61" w:rsidP="00400E61">
      <w:pPr>
        <w:pStyle w:val="2"/>
      </w:pPr>
      <w:r>
        <w:t>в Федеральный закон "О государственном контроле (надзоре)</w:t>
      </w:r>
    </w:p>
    <w:p w:rsidR="00400E61" w:rsidRDefault="00400E61" w:rsidP="00400E61">
      <w:pPr>
        <w:pStyle w:val="2"/>
      </w:pPr>
      <w:r>
        <w:t>и муниципальном контроле в Российской Федерации"</w:t>
      </w:r>
    </w:p>
    <w:p w:rsidR="00400E61" w:rsidRDefault="00400E61" w:rsidP="00400E61">
      <w:pPr>
        <w:pStyle w:val="2"/>
      </w:pPr>
    </w:p>
    <w:p w:rsidR="00400E61" w:rsidRDefault="00400E61" w:rsidP="00400E61">
      <w:pPr>
        <w:pStyle w:val="2"/>
      </w:pPr>
    </w:p>
    <w:p w:rsidR="00400E61" w:rsidRDefault="00400E61" w:rsidP="00400E61">
      <w:pPr>
        <w:pStyle w:val="2"/>
      </w:pPr>
    </w:p>
    <w:p w:rsidR="00400E61" w:rsidRDefault="00400E61">
      <w:r>
        <w:t xml:space="preserve">Рассмотрев принятый Государственной Думой Федерального </w:t>
      </w:r>
      <w:r w:rsidR="00AE24C8">
        <w:t>Собрания Российской Федерации 18</w:t>
      </w:r>
      <w:r>
        <w:t xml:space="preserve"> декабря 2025 года Федеральный закон "О внесении изменений </w:t>
      </w:r>
      <w:r w:rsidR="00C05974">
        <w:t xml:space="preserve">в </w:t>
      </w:r>
      <w:r>
        <w:t>Федеральный закон "О государственном контроле (надзоре) и муниципальном контроле в Российской Федерации", в соответствии с частью 4 статьи 105 Конституции Российской Федерации 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00E61" w:rsidRDefault="00400E61"/>
    <w:p w:rsidR="00400E61" w:rsidRDefault="00400E61" w:rsidP="00400E61">
      <w:r>
        <w:t xml:space="preserve">1. Одобрить Федеральный закон "О внесении изменений </w:t>
      </w:r>
      <w:r>
        <w:br/>
        <w:t xml:space="preserve">в Федеральный закон "О государственном контроле (надзоре) </w:t>
      </w:r>
      <w:r>
        <w:br/>
        <w:t>и муниципальном контроле в Российской Федерации".</w:t>
      </w:r>
    </w:p>
    <w:p w:rsidR="00400E61" w:rsidRDefault="00400E61" w:rsidP="00400E61">
      <w:r>
        <w:t>2. Настоящее постановление вступает в силу со дня его принятия.</w:t>
      </w:r>
    </w:p>
    <w:p w:rsidR="00400E61" w:rsidRDefault="00400E61" w:rsidP="00400E61"/>
    <w:p w:rsidR="00400E61" w:rsidRDefault="00400E61" w:rsidP="00400E61"/>
    <w:p w:rsidR="00545F85" w:rsidRDefault="00A538E1" w:rsidP="008A32F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A32FE" w:rsidRDefault="008A32FE" w:rsidP="008A32FE">
      <w:pPr>
        <w:pStyle w:val="11"/>
      </w:pPr>
    </w:p>
    <w:p w:rsidR="008A32FE" w:rsidRDefault="008A32FE" w:rsidP="008A32FE">
      <w:pPr>
        <w:pStyle w:val="ac"/>
      </w:pPr>
      <w:r>
        <w:t>Москва</w:t>
      </w:r>
    </w:p>
    <w:p w:rsidR="008A32FE" w:rsidRDefault="008A32FE" w:rsidP="008A32FE">
      <w:pPr>
        <w:pStyle w:val="ac"/>
      </w:pPr>
      <w:r>
        <w:t>24 декабря 2025 года</w:t>
      </w:r>
    </w:p>
    <w:p w:rsidR="008A32FE" w:rsidRDefault="008A32FE" w:rsidP="008A32FE">
      <w:pPr>
        <w:pStyle w:val="ac"/>
      </w:pPr>
      <w:r>
        <w:t>№ 6</w:t>
      </w:r>
      <w:r>
        <w:rPr>
          <w:lang w:val="en-US"/>
        </w:rPr>
        <w:t>56</w:t>
      </w:r>
      <w:r>
        <w:t>-СФ</w:t>
      </w:r>
    </w:p>
    <w:sectPr w:rsidR="008A32F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3724" w:rsidRDefault="00CB3724">
      <w:pPr>
        <w:spacing w:line="240" w:lineRule="auto"/>
      </w:pPr>
      <w:r>
        <w:separator/>
      </w:r>
    </w:p>
  </w:endnote>
  <w:endnote w:type="continuationSeparator" w:id="0">
    <w:p w:rsidR="00CB3724" w:rsidRDefault="00CB37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A4BC6D5-B8F0-4D78-84AF-04188E9C3688}"/>
    <w:embedBold r:id="rId2" w:fontKey="{63BA8190-EC30-48BF-A2CC-A8B53A17B28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003129C-17E2-4B67-A730-AE0C8BE2CF5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E24C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32FE">
      <w:rPr>
        <w:noProof/>
      </w:rPr>
      <w:t>ss3072.docx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4541B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A32F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538E1" w:rsidRDefault="00A538E1" w:rsidP="00A538E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32FE">
      <w:rPr>
        <w:noProof/>
      </w:rPr>
      <w:t>ss3072.docx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32F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3724" w:rsidRDefault="00CB3724">
      <w:pPr>
        <w:spacing w:line="240" w:lineRule="auto"/>
      </w:pPr>
      <w:r>
        <w:separator/>
      </w:r>
    </w:p>
  </w:footnote>
  <w:footnote w:type="continuationSeparator" w:id="0">
    <w:p w:rsidR="00CB3724" w:rsidRDefault="00CB37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A32FE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0C3"/>
    <w:rsid w:val="000D3F67"/>
    <w:rsid w:val="001057BD"/>
    <w:rsid w:val="001A10C3"/>
    <w:rsid w:val="00205211"/>
    <w:rsid w:val="002623D0"/>
    <w:rsid w:val="002A1E3D"/>
    <w:rsid w:val="002B772D"/>
    <w:rsid w:val="003114B9"/>
    <w:rsid w:val="003273F1"/>
    <w:rsid w:val="0035125E"/>
    <w:rsid w:val="00400E61"/>
    <w:rsid w:val="00423816"/>
    <w:rsid w:val="004A68AB"/>
    <w:rsid w:val="00505068"/>
    <w:rsid w:val="00545F85"/>
    <w:rsid w:val="005B2AEB"/>
    <w:rsid w:val="0064541B"/>
    <w:rsid w:val="00720496"/>
    <w:rsid w:val="00723EF8"/>
    <w:rsid w:val="0078182C"/>
    <w:rsid w:val="00885B74"/>
    <w:rsid w:val="008A32FE"/>
    <w:rsid w:val="008F442F"/>
    <w:rsid w:val="00910EF7"/>
    <w:rsid w:val="00997F4C"/>
    <w:rsid w:val="00A538E1"/>
    <w:rsid w:val="00A82E08"/>
    <w:rsid w:val="00AA344E"/>
    <w:rsid w:val="00AE24C8"/>
    <w:rsid w:val="00B07D98"/>
    <w:rsid w:val="00B30B27"/>
    <w:rsid w:val="00B33546"/>
    <w:rsid w:val="00B67711"/>
    <w:rsid w:val="00C05974"/>
    <w:rsid w:val="00CB372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EAE1D7-1163-46C0-8FFC-26C19380C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812094CF13640619C7551D113DE14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3B023F-9E0A-4BD6-9564-35D5E3E3DEB3}"/>
      </w:docPartPr>
      <w:docPartBody>
        <w:p w:rsidR="00415B5C" w:rsidRDefault="00415B5C">
          <w:pPr>
            <w:pStyle w:val="3812094CF13640619C7551D113DE147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B5C"/>
    <w:rsid w:val="00415B5C"/>
    <w:rsid w:val="00732E78"/>
    <w:rsid w:val="0084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812094CF13640619C7551D113DE1474">
    <w:name w:val="3812094CF13640619C7551D113DE14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Власова+</dc:creator>
  <cp:keywords/>
  <dc:description>SS22.12.2025 SS22.12.2025 AM22.12.2025 AM22.12.2025 </dc:description>
  <cp:lastModifiedBy>Жарков М.А.</cp:lastModifiedBy>
  <cp:revision>6</cp:revision>
  <cp:lastPrinted>2025-12-23T13:34:00Z</cp:lastPrinted>
  <dcterms:created xsi:type="dcterms:W3CDTF">2025-12-22T06:53:00Z</dcterms:created>
  <dcterms:modified xsi:type="dcterms:W3CDTF">2025-12-23T13:37:00Z</dcterms:modified>
</cp:coreProperties>
</file>