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1537917EB324407B3525AFB2C71D77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03502B" w:rsidRDefault="00545F85" w:rsidP="0003502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1537917EB324407B3525AFB2C71D77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3502B" w:rsidRDefault="0003502B" w:rsidP="0003502B">
      <w:pPr>
        <w:pStyle w:val="1"/>
      </w:pPr>
      <w:r w:rsidRPr="0003502B">
        <w:t xml:space="preserve">О Федеральном законе "О внесении изменения </w:t>
      </w:r>
    </w:p>
    <w:p w:rsidR="0003502B" w:rsidRDefault="0003502B" w:rsidP="0003502B">
      <w:pPr>
        <w:pStyle w:val="2"/>
      </w:pPr>
      <w:r w:rsidRPr="0003502B">
        <w:t xml:space="preserve">в статью 6 Федерального закона "Об обороте земель </w:t>
      </w:r>
    </w:p>
    <w:p w:rsidR="0003502B" w:rsidRPr="0003502B" w:rsidRDefault="0003502B" w:rsidP="0003502B">
      <w:pPr>
        <w:pStyle w:val="2"/>
      </w:pPr>
      <w:r w:rsidRPr="0003502B">
        <w:t>сельскохозяйственного назначения"</w:t>
      </w:r>
    </w:p>
    <w:p w:rsidR="0003502B" w:rsidRDefault="0003502B" w:rsidP="0003502B">
      <w:pPr>
        <w:pStyle w:val="2"/>
      </w:pPr>
    </w:p>
    <w:p w:rsidR="0003502B" w:rsidRDefault="0003502B" w:rsidP="0003502B">
      <w:pPr>
        <w:pStyle w:val="2"/>
      </w:pPr>
    </w:p>
    <w:p w:rsidR="0003502B" w:rsidRPr="0003502B" w:rsidRDefault="0003502B" w:rsidP="0003502B">
      <w:pPr>
        <w:pStyle w:val="2"/>
      </w:pPr>
    </w:p>
    <w:p w:rsidR="0003502B" w:rsidRDefault="0003502B">
      <w:r w:rsidRPr="0003502B">
        <w:t xml:space="preserve">Рассмотрев принятый Государственной Думой Федерального Собрания Российской Федерации 9 декабря 2025 года Федеральный закон "О внесении изменения в статью 6 Федерального закона "Об обороте земель сельскохозяйственного назначения",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</w:t>
      </w:r>
      <w:bookmarkStart w:id="0" w:name="_GoBack"/>
      <w:bookmarkEnd w:id="0"/>
      <w:r w:rsidRPr="00B51544">
        <w:rPr>
          <w:b/>
          <w:spacing w:val="60"/>
          <w:szCs w:val="28"/>
        </w:rPr>
        <w:t>становляет</w:t>
      </w:r>
      <w:r>
        <w:t>:</w:t>
      </w:r>
    </w:p>
    <w:p w:rsidR="0003502B" w:rsidRDefault="0003502B"/>
    <w:p w:rsidR="0003502B" w:rsidRPr="0003502B" w:rsidRDefault="0003502B" w:rsidP="0003502B">
      <w:r>
        <w:t>1. </w:t>
      </w:r>
      <w:r w:rsidRPr="0003502B">
        <w:t xml:space="preserve">Одобрить Федеральный закон "О внесении изменения </w:t>
      </w:r>
      <w:r>
        <w:br/>
      </w:r>
      <w:r w:rsidRPr="0003502B">
        <w:t>в статью 6 Федерального закона "Об обороте земель сельскохозяйственного назначения".</w:t>
      </w:r>
    </w:p>
    <w:p w:rsidR="0003502B" w:rsidRPr="0003502B" w:rsidRDefault="0003502B" w:rsidP="0003502B">
      <w:r>
        <w:t>2. </w:t>
      </w:r>
      <w:r w:rsidRPr="0003502B">
        <w:t>Настоящее постановление вступает в силу со дня его принятия.</w:t>
      </w:r>
    </w:p>
    <w:p w:rsidR="00545F85" w:rsidRDefault="00545F85" w:rsidP="00545F85"/>
    <w:p w:rsidR="0003502B" w:rsidRDefault="0003502B" w:rsidP="00545F85"/>
    <w:p w:rsidR="00545F85" w:rsidRDefault="00545F85" w:rsidP="00545F85"/>
    <w:p w:rsidR="00F566D5" w:rsidRDefault="00F566D5" w:rsidP="00F566D5">
      <w:pPr>
        <w:pStyle w:val="11"/>
      </w:pPr>
      <w:r w:rsidRPr="001823E4">
        <w:t xml:space="preserve">Председатель </w:t>
      </w:r>
      <w:r w:rsidRPr="001823E4">
        <w:br/>
        <w:t>Совета Федерации</w:t>
      </w:r>
      <w:r w:rsidRPr="001823E4">
        <w:br/>
        <w:t>Федерального Собрания</w:t>
      </w:r>
      <w:r w:rsidRPr="001823E4">
        <w:br/>
        <w:t>Российской Федерации</w:t>
      </w:r>
      <w:r w:rsidRPr="001823E4">
        <w:tab/>
      </w:r>
      <w:r>
        <w:t>В.И. МАТВИЕНКО</w:t>
      </w:r>
    </w:p>
    <w:p w:rsidR="00F566D5" w:rsidRDefault="00F566D5" w:rsidP="00F566D5">
      <w:pPr>
        <w:pStyle w:val="11"/>
      </w:pPr>
    </w:p>
    <w:p w:rsidR="00F566D5" w:rsidRPr="00223DBB" w:rsidRDefault="00F566D5" w:rsidP="00F566D5">
      <w:pPr>
        <w:pStyle w:val="af"/>
      </w:pPr>
      <w:r w:rsidRPr="00223DBB">
        <w:t>Москва</w:t>
      </w:r>
    </w:p>
    <w:p w:rsidR="00F566D5" w:rsidRPr="00223DBB" w:rsidRDefault="00F566D5" w:rsidP="00F566D5">
      <w:pPr>
        <w:pStyle w:val="af"/>
      </w:pPr>
      <w:r>
        <w:t xml:space="preserve">10 декабря </w:t>
      </w:r>
      <w:r w:rsidRPr="00223DBB">
        <w:t>202</w:t>
      </w:r>
      <w:r>
        <w:t>5</w:t>
      </w:r>
      <w:r w:rsidRPr="00223DBB">
        <w:t xml:space="preserve"> года</w:t>
      </w:r>
    </w:p>
    <w:p w:rsidR="00F566D5" w:rsidRPr="00223DBB" w:rsidRDefault="00F566D5" w:rsidP="00F566D5">
      <w:pPr>
        <w:pStyle w:val="ac"/>
      </w:pPr>
      <w:r w:rsidRPr="00223DBB">
        <w:t xml:space="preserve">№ </w:t>
      </w:r>
      <w:r>
        <w:t>565</w:t>
      </w:r>
      <w:r w:rsidRPr="00223DBB">
        <w:t>-СФ</w:t>
      </w:r>
    </w:p>
    <w:sectPr w:rsidR="00F566D5" w:rsidRPr="00223DB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499" w:rsidRDefault="00C46499">
      <w:pPr>
        <w:spacing w:line="240" w:lineRule="auto"/>
      </w:pPr>
      <w:r>
        <w:separator/>
      </w:r>
    </w:p>
  </w:endnote>
  <w:endnote w:type="continuationSeparator" w:id="0">
    <w:p w:rsidR="00C46499" w:rsidRDefault="00C464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C8F8315-C8A5-42B9-AFF7-2795FDC2630D}"/>
    <w:embedBold r:id="rId2" w:fontKey="{BB455C4A-B0C7-4184-BE04-7E896E0E464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705BF97-9253-4397-B110-B7F05C23AA4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B681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566D5">
      <w:rPr>
        <w:noProof/>
      </w:rPr>
      <w:t>zo7252.docx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E7B7F">
      <w:rPr>
        <w:noProof/>
      </w:rPr>
      <w:t>10.12.25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566D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B6815" w:rsidRDefault="006B6815" w:rsidP="006B681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566D5">
      <w:rPr>
        <w:noProof/>
      </w:rPr>
      <w:t>zo7252.docx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566D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6499" w:rsidRDefault="00C46499">
      <w:pPr>
        <w:spacing w:line="240" w:lineRule="auto"/>
      </w:pPr>
      <w:r>
        <w:separator/>
      </w:r>
    </w:p>
  </w:footnote>
  <w:footnote w:type="continuationSeparator" w:id="0">
    <w:p w:rsidR="00C46499" w:rsidRDefault="00C4649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566D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20F"/>
    <w:rsid w:val="0002520F"/>
    <w:rsid w:val="0003502B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558E2"/>
    <w:rsid w:val="004A68AB"/>
    <w:rsid w:val="00505068"/>
    <w:rsid w:val="00545F85"/>
    <w:rsid w:val="005B2AEB"/>
    <w:rsid w:val="006B6815"/>
    <w:rsid w:val="006C297B"/>
    <w:rsid w:val="00720496"/>
    <w:rsid w:val="00723EF8"/>
    <w:rsid w:val="0078182C"/>
    <w:rsid w:val="00885B74"/>
    <w:rsid w:val="008C45D2"/>
    <w:rsid w:val="00910EF7"/>
    <w:rsid w:val="00997F4C"/>
    <w:rsid w:val="009E7B7F"/>
    <w:rsid w:val="00A82E08"/>
    <w:rsid w:val="00AA344E"/>
    <w:rsid w:val="00AE5D28"/>
    <w:rsid w:val="00B07D98"/>
    <w:rsid w:val="00B30B27"/>
    <w:rsid w:val="00B33546"/>
    <w:rsid w:val="00B67711"/>
    <w:rsid w:val="00C46499"/>
    <w:rsid w:val="00CF27C2"/>
    <w:rsid w:val="00CF731B"/>
    <w:rsid w:val="00DA769E"/>
    <w:rsid w:val="00E02685"/>
    <w:rsid w:val="00F178A8"/>
    <w:rsid w:val="00F21BB0"/>
    <w:rsid w:val="00F566D5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3850F3-0531-4AB2-995E-494E0D18A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1537917EB324407B3525AFB2C71D77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233059-2338-45F4-A7A5-9A31ADE14FE2}"/>
      </w:docPartPr>
      <w:docPartBody>
        <w:p w:rsidR="00EA5BCD" w:rsidRDefault="00EA5BCD">
          <w:pPr>
            <w:pStyle w:val="01537917EB324407B3525AFB2C71D77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BCD"/>
    <w:rsid w:val="00423310"/>
    <w:rsid w:val="007044A0"/>
    <w:rsid w:val="00EA5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1537917EB324407B3525AFB2C71D77A">
    <w:name w:val="01537917EB324407B3525AFB2C71D77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Лебедева+</dc:creator>
  <cp:keywords/>
  <dc:description>ZO09.12.2025 DE09.12.2025 </dc:description>
  <cp:lastModifiedBy>Жарков М.А.</cp:lastModifiedBy>
  <cp:revision>32</cp:revision>
  <cp:lastPrinted>2025-12-09T16:24:00Z</cp:lastPrinted>
  <dcterms:created xsi:type="dcterms:W3CDTF">2025-12-09T10:27:00Z</dcterms:created>
  <dcterms:modified xsi:type="dcterms:W3CDTF">2025-12-10T07:27:00Z</dcterms:modified>
</cp:coreProperties>
</file>