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CC7CE350A72D4A52BC7CDF0CFFB99159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DD595F" w:rsidRDefault="00545F85" w:rsidP="00DD595F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CC7CE350A72D4A52BC7CDF0CFFB99159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1E75A1" w:rsidRDefault="001E75A1" w:rsidP="001E75A1">
      <w:pPr>
        <w:pStyle w:val="1"/>
      </w:pPr>
      <w:r w:rsidRPr="001E75A1">
        <w:t xml:space="preserve">О Федеральном конституционном законе </w:t>
      </w:r>
    </w:p>
    <w:p w:rsidR="001E75A1" w:rsidRDefault="001E75A1" w:rsidP="001E75A1">
      <w:pPr>
        <w:pStyle w:val="2"/>
      </w:pPr>
      <w:r w:rsidRPr="001E75A1">
        <w:t xml:space="preserve">"О внесении изменения в статью 1 Федерального </w:t>
      </w:r>
    </w:p>
    <w:p w:rsidR="001E75A1" w:rsidRDefault="001E75A1" w:rsidP="001E75A1">
      <w:pPr>
        <w:pStyle w:val="2"/>
      </w:pPr>
      <w:r w:rsidRPr="001E75A1">
        <w:t>конституционного закона</w:t>
      </w:r>
      <w:r>
        <w:t xml:space="preserve"> </w:t>
      </w:r>
      <w:r w:rsidRPr="001E75A1">
        <w:t xml:space="preserve">"О Государственном гербе </w:t>
      </w:r>
    </w:p>
    <w:p w:rsidR="001E75A1" w:rsidRPr="001E75A1" w:rsidRDefault="001E75A1" w:rsidP="001E75A1">
      <w:pPr>
        <w:pStyle w:val="2"/>
      </w:pPr>
      <w:r w:rsidRPr="001E75A1">
        <w:t>Российской Федерации"</w:t>
      </w:r>
    </w:p>
    <w:p w:rsidR="001E75A1" w:rsidRPr="001E75A1" w:rsidRDefault="001E75A1" w:rsidP="001E75A1">
      <w:pPr>
        <w:pStyle w:val="2"/>
      </w:pPr>
    </w:p>
    <w:p w:rsidR="001E75A1" w:rsidRDefault="001E75A1" w:rsidP="001E75A1">
      <w:pPr>
        <w:pStyle w:val="2"/>
      </w:pPr>
    </w:p>
    <w:p w:rsidR="001E75A1" w:rsidRPr="001E75A1" w:rsidRDefault="001E75A1" w:rsidP="001E75A1">
      <w:pPr>
        <w:pStyle w:val="2"/>
      </w:pPr>
    </w:p>
    <w:p w:rsidR="001E75A1" w:rsidRDefault="001E75A1">
      <w:r w:rsidRPr="001E75A1">
        <w:t xml:space="preserve">Рассмотрев одобренный Государственной Думой Федерального Собрания Российской Федерации 18 декабря </w:t>
      </w:r>
      <w:r>
        <w:br/>
      </w:r>
      <w:r w:rsidRPr="001E75A1">
        <w:t xml:space="preserve">2025 года Федеральный конституционный закон "О внесении изменения в статью 1 Федерального конституционного закона </w:t>
      </w:r>
      <w:r>
        <w:br/>
      </w:r>
      <w:r w:rsidRPr="001E75A1">
        <w:t xml:space="preserve">"О Государственном гербе Российской Федерации" в соответствии с частью 2 статьи 108 Конституции Российской Федерации, </w:t>
      </w:r>
      <w:r>
        <w:br/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1E75A1" w:rsidRDefault="001E75A1"/>
    <w:p w:rsidR="001E75A1" w:rsidRPr="001E75A1" w:rsidRDefault="001E75A1" w:rsidP="001E75A1">
      <w:r w:rsidRPr="001E75A1">
        <w:t xml:space="preserve">1. Одобрить Федеральный конституционный закон </w:t>
      </w:r>
      <w:r>
        <w:br/>
      </w:r>
      <w:r w:rsidRPr="001E75A1">
        <w:t>"О внесении изменения в статью 1 Федерального конституционного закона</w:t>
      </w:r>
      <w:r>
        <w:t xml:space="preserve"> </w:t>
      </w:r>
      <w:r w:rsidRPr="001E75A1">
        <w:t>"О Государственном гербе Российской Федерации".</w:t>
      </w:r>
    </w:p>
    <w:p w:rsidR="001E75A1" w:rsidRPr="001E75A1" w:rsidRDefault="001E75A1" w:rsidP="001E75A1">
      <w:r w:rsidRPr="001E75A1">
        <w:t>2. Считать принятым Федеральный конституционный закон "О внесении изменения в статью 1 Федерального конституционного закона "О Государственном гербе Российской Федерации".</w:t>
      </w:r>
    </w:p>
    <w:p w:rsidR="001E75A1" w:rsidRDefault="001E75A1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1E75A1" w:rsidRPr="001E75A1" w:rsidRDefault="001E75A1" w:rsidP="001E75A1">
      <w:r w:rsidRPr="001E75A1">
        <w:lastRenderedPageBreak/>
        <w:t>3. Настоящее постановление вступает в силу со дня его принятия.</w:t>
      </w:r>
    </w:p>
    <w:p w:rsidR="001E75A1" w:rsidRPr="001E75A1" w:rsidRDefault="001E75A1" w:rsidP="001E75A1"/>
    <w:p w:rsidR="001E75A1" w:rsidRPr="001E75A1" w:rsidRDefault="001E75A1" w:rsidP="001E75A1"/>
    <w:p w:rsidR="001E75A1" w:rsidRPr="001E75A1" w:rsidRDefault="001E75A1" w:rsidP="001E75A1"/>
    <w:p w:rsidR="00101114" w:rsidRDefault="00101114" w:rsidP="00622E67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1E75A1" w:rsidRPr="001E75A1" w:rsidRDefault="001E75A1" w:rsidP="001E75A1">
      <w:pPr>
        <w:pStyle w:val="ac"/>
      </w:pPr>
    </w:p>
    <w:p w:rsidR="00545F85" w:rsidRDefault="00545F85" w:rsidP="00545F85">
      <w:pPr>
        <w:pStyle w:val="ac"/>
      </w:pPr>
    </w:p>
    <w:p w:rsidR="00622E67" w:rsidRDefault="00622E67" w:rsidP="00545F85">
      <w:pPr>
        <w:pStyle w:val="af"/>
      </w:pPr>
      <w:r>
        <w:t>Москва</w:t>
      </w:r>
    </w:p>
    <w:p w:rsidR="00622E67" w:rsidRDefault="00622E67" w:rsidP="00545F85">
      <w:pPr>
        <w:pStyle w:val="af"/>
      </w:pPr>
      <w:r>
        <w:t>19 декабря 2025 года</w:t>
      </w:r>
    </w:p>
    <w:p w:rsidR="00622E67" w:rsidRPr="00E1527D" w:rsidRDefault="00622E67" w:rsidP="00F37056">
      <w:pPr>
        <w:pStyle w:val="ac"/>
      </w:pPr>
      <w:r>
        <w:t>№ 637-СФ</w:t>
      </w:r>
    </w:p>
    <w:sectPr w:rsidR="00622E67" w:rsidRPr="00E1527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1A56" w:rsidRDefault="00AE1A56">
      <w:pPr>
        <w:spacing w:line="240" w:lineRule="auto"/>
      </w:pPr>
      <w:r>
        <w:separator/>
      </w:r>
    </w:p>
  </w:endnote>
  <w:endnote w:type="continuationSeparator" w:id="0">
    <w:p w:rsidR="00AE1A56" w:rsidRDefault="00AE1A5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BC8DE597-7946-4EBA-A769-82209DBB5A95}"/>
    <w:embedBold r:id="rId2" w:fontKey="{7A5991E1-3D9A-4306-97C3-2BC9227D0632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9BF24546-2A7A-4524-A473-23F5DE1A11C6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101114" w:rsidRDefault="00101114" w:rsidP="0010111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22E67">
      <w:rPr>
        <w:noProof/>
      </w:rPr>
      <w:t>de3969.docx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22E67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101114" w:rsidRDefault="00101114" w:rsidP="0010111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22E67">
      <w:rPr>
        <w:noProof/>
      </w:rPr>
      <w:t>de3969.docx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22E67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1A56" w:rsidRDefault="00AE1A56">
      <w:pPr>
        <w:spacing w:line="240" w:lineRule="auto"/>
      </w:pPr>
      <w:r>
        <w:separator/>
      </w:r>
    </w:p>
  </w:footnote>
  <w:footnote w:type="continuationSeparator" w:id="0">
    <w:p w:rsidR="00AE1A56" w:rsidRDefault="00AE1A5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953CD9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252"/>
    <w:rsid w:val="000D3F67"/>
    <w:rsid w:val="00101114"/>
    <w:rsid w:val="001057BD"/>
    <w:rsid w:val="0014247F"/>
    <w:rsid w:val="001A35C5"/>
    <w:rsid w:val="001E75A1"/>
    <w:rsid w:val="00205211"/>
    <w:rsid w:val="002623D0"/>
    <w:rsid w:val="002A1E3D"/>
    <w:rsid w:val="002B772D"/>
    <w:rsid w:val="003114B9"/>
    <w:rsid w:val="003273F1"/>
    <w:rsid w:val="0035125E"/>
    <w:rsid w:val="00423816"/>
    <w:rsid w:val="004671DE"/>
    <w:rsid w:val="00471C0B"/>
    <w:rsid w:val="004A68AB"/>
    <w:rsid w:val="00505068"/>
    <w:rsid w:val="00545F85"/>
    <w:rsid w:val="005B2AEB"/>
    <w:rsid w:val="00622E67"/>
    <w:rsid w:val="00720496"/>
    <w:rsid w:val="00723EF8"/>
    <w:rsid w:val="0078182C"/>
    <w:rsid w:val="00885B74"/>
    <w:rsid w:val="00910EF7"/>
    <w:rsid w:val="00953CD9"/>
    <w:rsid w:val="00997F4C"/>
    <w:rsid w:val="00A82E08"/>
    <w:rsid w:val="00AA344E"/>
    <w:rsid w:val="00AE1A56"/>
    <w:rsid w:val="00B07D98"/>
    <w:rsid w:val="00B30B27"/>
    <w:rsid w:val="00B33546"/>
    <w:rsid w:val="00B45252"/>
    <w:rsid w:val="00B67711"/>
    <w:rsid w:val="00CF27C2"/>
    <w:rsid w:val="00CF731B"/>
    <w:rsid w:val="00DA769E"/>
    <w:rsid w:val="00DD595F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C4B912-F2DA-4A7C-9390-D239A6D4D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635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C7CE350A72D4A52BC7CDF0CFFB9915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7B217EA-346A-4976-BE26-410AEF88B458}"/>
      </w:docPartPr>
      <w:docPartBody>
        <w:p w:rsidR="00E67032" w:rsidRDefault="00E67032">
          <w:pPr>
            <w:pStyle w:val="CC7CE350A72D4A52BC7CDF0CFFB99159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7032"/>
    <w:rsid w:val="002903AE"/>
    <w:rsid w:val="00BD431A"/>
    <w:rsid w:val="00E67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CC7CE350A72D4A52BC7CDF0CFFB99159">
    <w:name w:val="CC7CE350A72D4A52BC7CDF0CFFB9915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0</TotalTime>
  <Pages>2</Pages>
  <Words>177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DE19.12.2025 DE19.12.2025 DE19.12.2025 DE19.12.2025</dc:description>
  <cp:lastModifiedBy>Гаврилова У.В.</cp:lastModifiedBy>
  <cp:revision>2</cp:revision>
  <cp:lastPrinted>2025-12-19T07:58:00Z</cp:lastPrinted>
  <dcterms:created xsi:type="dcterms:W3CDTF">2025-12-19T07:59:00Z</dcterms:created>
  <dcterms:modified xsi:type="dcterms:W3CDTF">2025-12-19T07:59:00Z</dcterms:modified>
</cp:coreProperties>
</file>