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BBED882C95F141548CB51AEF1E5F5A3F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74392D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4E0B99" w:rsidRDefault="00545F85" w:rsidP="00D338C5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BBED882C95F141548CB51AEF1E5F5A3F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4E0B99" w:rsidRDefault="004E0B99" w:rsidP="00CC346C">
      <w:pPr>
        <w:pStyle w:val="1"/>
        <w:spacing w:before="600"/>
      </w:pPr>
      <w:r>
        <w:t xml:space="preserve">О Федеральном законе </w:t>
      </w:r>
      <w:r w:rsidRPr="00DD4176">
        <w:t>"</w:t>
      </w:r>
      <w:r>
        <w:t xml:space="preserve">О внесении изменений </w:t>
      </w:r>
    </w:p>
    <w:p w:rsidR="004E0B99" w:rsidRDefault="004E0B99" w:rsidP="004E0B99">
      <w:pPr>
        <w:pStyle w:val="2"/>
      </w:pPr>
      <w:r>
        <w:t xml:space="preserve">в статьи 5 и 20 Федерального закона </w:t>
      </w:r>
      <w:r w:rsidRPr="00DD4176">
        <w:t>"</w:t>
      </w:r>
      <w:r>
        <w:t xml:space="preserve">Об основах </w:t>
      </w:r>
    </w:p>
    <w:p w:rsidR="004E0B99" w:rsidRDefault="004E0B99" w:rsidP="004E0B99">
      <w:pPr>
        <w:pStyle w:val="2"/>
      </w:pPr>
      <w:r>
        <w:t xml:space="preserve">государственного регулирования торговой деятельности </w:t>
      </w:r>
    </w:p>
    <w:p w:rsidR="004E0B99" w:rsidRPr="003077CA" w:rsidRDefault="004E0B99" w:rsidP="004E0B99">
      <w:pPr>
        <w:pStyle w:val="2"/>
      </w:pPr>
      <w:r>
        <w:t>в Российской Федерации</w:t>
      </w:r>
      <w:r w:rsidRPr="00A85161">
        <w:rPr>
          <w:bCs/>
        </w:rPr>
        <w:t>"</w:t>
      </w:r>
    </w:p>
    <w:p w:rsidR="004E0B99" w:rsidRDefault="004E0B99" w:rsidP="004E0B99">
      <w:pPr>
        <w:pStyle w:val="2"/>
      </w:pPr>
    </w:p>
    <w:p w:rsidR="004E0B99" w:rsidRPr="003077CA" w:rsidRDefault="004E0B99" w:rsidP="004E0B99">
      <w:pPr>
        <w:pStyle w:val="2"/>
      </w:pPr>
    </w:p>
    <w:p w:rsidR="004E0B99" w:rsidRDefault="004E0B99" w:rsidP="004E0B99">
      <w:r>
        <w:t xml:space="preserve">Рассмотрев принятый Государственной Думой Федерального Собрания Российской Федерации 22 июля 2026 года Федеральный закон "О внесении изменений в статьи 5 и 20 Федерального закона </w:t>
      </w:r>
      <w:r w:rsidRPr="00DD4176">
        <w:t>"</w:t>
      </w:r>
      <w:r>
        <w:t xml:space="preserve">Об основах государственного регулирования торговой деятельности в Российской Федерации" в соответствии </w:t>
      </w:r>
      <w:r w:rsidR="00D338C5">
        <w:br/>
      </w:r>
      <w:r>
        <w:t xml:space="preserve">со статьей 106 Конституции Российской Федерации,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4E0B99" w:rsidRDefault="004E0B99" w:rsidP="004E0B99"/>
    <w:p w:rsidR="004E0B99" w:rsidRDefault="004E0B99" w:rsidP="004E0B99">
      <w:r>
        <w:t>1. Одобрить Федеральный закон "</w:t>
      </w:r>
      <w:r w:rsidRPr="003077CA">
        <w:t xml:space="preserve">О внесении изменений </w:t>
      </w:r>
      <w:r>
        <w:br/>
      </w:r>
      <w:r w:rsidRPr="003077CA">
        <w:t xml:space="preserve">в статьи 5 и 20 Федерального закона "Об основах государственного регулирования торговой деятельности </w:t>
      </w:r>
      <w:r w:rsidR="00B24EA1">
        <w:br/>
      </w:r>
      <w:r w:rsidRPr="003077CA">
        <w:t>в Российской Федерации</w:t>
      </w:r>
      <w:r>
        <w:t>".</w:t>
      </w:r>
    </w:p>
    <w:p w:rsidR="004E0B99" w:rsidRDefault="004E0B99" w:rsidP="004E0B99">
      <w:r>
        <w:t>2. Настоящее постановление вступает в силу со дня его принятия.</w:t>
      </w:r>
    </w:p>
    <w:p w:rsidR="004E0B99" w:rsidRDefault="004E0B99" w:rsidP="004E0B99"/>
    <w:p w:rsidR="004E0B99" w:rsidRDefault="004E0B99" w:rsidP="004E0B99"/>
    <w:p w:rsidR="004E0B99" w:rsidRDefault="00D338C5" w:rsidP="00CC346C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CC346C" w:rsidRDefault="00CC346C" w:rsidP="00CC346C">
      <w:pPr>
        <w:pStyle w:val="11"/>
      </w:pPr>
    </w:p>
    <w:p w:rsidR="00CC346C" w:rsidRDefault="00CC346C" w:rsidP="00CC346C">
      <w:pPr>
        <w:pStyle w:val="11"/>
        <w:rPr>
          <w:b w:val="0"/>
        </w:rPr>
      </w:pPr>
      <w:r>
        <w:rPr>
          <w:b w:val="0"/>
        </w:rPr>
        <w:t>Москва</w:t>
      </w:r>
    </w:p>
    <w:p w:rsidR="00CC346C" w:rsidRDefault="00CC346C" w:rsidP="00CC346C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CC346C" w:rsidRPr="00CC346C" w:rsidRDefault="00CC346C" w:rsidP="00CC346C">
      <w:pPr>
        <w:pStyle w:val="11"/>
        <w:rPr>
          <w:b w:val="0"/>
        </w:rPr>
      </w:pPr>
      <w:r w:rsidRPr="00CC346C">
        <w:rPr>
          <w:b w:val="0"/>
        </w:rPr>
        <w:t>№ 3</w:t>
      </w:r>
      <w:r w:rsidRPr="00CC346C">
        <w:rPr>
          <w:b w:val="0"/>
          <w:lang w:val="en-US"/>
        </w:rPr>
        <w:t>63</w:t>
      </w:r>
      <w:r w:rsidRPr="00CC346C">
        <w:rPr>
          <w:b w:val="0"/>
        </w:rPr>
        <w:t>-СФ</w:t>
      </w:r>
    </w:p>
    <w:sectPr w:rsidR="00CC346C" w:rsidRPr="00CC346C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0FA" w:rsidRDefault="00FA30FA">
      <w:pPr>
        <w:spacing w:line="240" w:lineRule="auto"/>
      </w:pPr>
      <w:r>
        <w:separator/>
      </w:r>
    </w:p>
  </w:endnote>
  <w:endnote w:type="continuationSeparator" w:id="0">
    <w:p w:rsidR="00FA30FA" w:rsidRDefault="00FA30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EE46CD8C-F68A-4F26-A631-912FB54A1755}"/>
    <w:embedBold r:id="rId2" w:fontKey="{05FF5E36-5B58-40F7-BCC2-B2E1824D94E2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F5611138-0733-4683-92F4-C7FE7E1C7CA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D338C5" w:rsidRDefault="00D338C5" w:rsidP="00D338C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24EA1">
      <w:rPr>
        <w:noProof/>
      </w:rPr>
      <w:t>eq11993.docx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B24EA1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D338C5" w:rsidRDefault="00D338C5" w:rsidP="00D338C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24EA1">
      <w:rPr>
        <w:noProof/>
      </w:rPr>
      <w:t>eq11993.docx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B24EA1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0FA" w:rsidRDefault="00FA30FA">
      <w:pPr>
        <w:spacing w:line="240" w:lineRule="auto"/>
      </w:pPr>
      <w:r>
        <w:separator/>
      </w:r>
    </w:p>
  </w:footnote>
  <w:footnote w:type="continuationSeparator" w:id="0">
    <w:p w:rsidR="00FA30FA" w:rsidRDefault="00FA30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24EA1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1D"/>
    <w:rsid w:val="000D3F67"/>
    <w:rsid w:val="001057BD"/>
    <w:rsid w:val="00205211"/>
    <w:rsid w:val="002623D0"/>
    <w:rsid w:val="002A1E3D"/>
    <w:rsid w:val="002B772D"/>
    <w:rsid w:val="002B7964"/>
    <w:rsid w:val="003114B9"/>
    <w:rsid w:val="003273F1"/>
    <w:rsid w:val="0035125E"/>
    <w:rsid w:val="00423816"/>
    <w:rsid w:val="004A68AB"/>
    <w:rsid w:val="004E0B99"/>
    <w:rsid w:val="00505068"/>
    <w:rsid w:val="00545F85"/>
    <w:rsid w:val="005B2AEB"/>
    <w:rsid w:val="00720496"/>
    <w:rsid w:val="00723EF8"/>
    <w:rsid w:val="0074392D"/>
    <w:rsid w:val="00756F1D"/>
    <w:rsid w:val="0078182C"/>
    <w:rsid w:val="00885B74"/>
    <w:rsid w:val="00910EF7"/>
    <w:rsid w:val="00997F4C"/>
    <w:rsid w:val="00A82E08"/>
    <w:rsid w:val="00AA344E"/>
    <w:rsid w:val="00B07D98"/>
    <w:rsid w:val="00B24EA1"/>
    <w:rsid w:val="00B30B27"/>
    <w:rsid w:val="00B33546"/>
    <w:rsid w:val="00B67711"/>
    <w:rsid w:val="00CC346C"/>
    <w:rsid w:val="00CF27C2"/>
    <w:rsid w:val="00CF731B"/>
    <w:rsid w:val="00D338C5"/>
    <w:rsid w:val="00DA769E"/>
    <w:rsid w:val="00E02685"/>
    <w:rsid w:val="00F178A8"/>
    <w:rsid w:val="00F21BB0"/>
    <w:rsid w:val="00F9160B"/>
    <w:rsid w:val="00FA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8178E-2032-4027-9AA6-4C1AC30C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ED882C95F141548CB51AEF1E5F5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047F8-3DC3-4615-A165-DA82D229F705}"/>
      </w:docPartPr>
      <w:docPartBody>
        <w:p w:rsidR="00331DA1" w:rsidRDefault="00331DA1">
          <w:pPr>
            <w:pStyle w:val="BBED882C95F141548CB51AEF1E5F5A3F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A1"/>
    <w:rsid w:val="00331DA1"/>
    <w:rsid w:val="0046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BED882C95F141548CB51AEF1E5F5A3F">
    <w:name w:val="BBED882C95F141548CB51AEF1E5F5A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DE23.07.2026 </dc:description>
  <cp:lastModifiedBy>Кучерова О.М.</cp:lastModifiedBy>
  <cp:revision>5</cp:revision>
  <cp:lastPrinted>2026-07-23T16:00:00Z</cp:lastPrinted>
  <dcterms:created xsi:type="dcterms:W3CDTF">2026-07-23T09:00:00Z</dcterms:created>
  <dcterms:modified xsi:type="dcterms:W3CDTF">2026-07-24T08:11:00Z</dcterms:modified>
</cp:coreProperties>
</file>