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C2A1D8237904E61A063B6D65FDD997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80DEE" w:rsidRDefault="00545F85" w:rsidP="00380DEE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C2A1D8237904E61A063B6D65FDD997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80DEE" w:rsidRDefault="00380DEE" w:rsidP="00380DEE">
      <w:pPr>
        <w:pStyle w:val="1"/>
      </w:pPr>
      <w:r>
        <w:t>О назначении Ноговицына Андрея Анатольевича</w:t>
      </w:r>
    </w:p>
    <w:p w:rsidR="00380DEE" w:rsidRPr="00380DEE" w:rsidRDefault="00380DEE" w:rsidP="00380DEE">
      <w:pPr>
        <w:pStyle w:val="2"/>
      </w:pPr>
      <w:r w:rsidRPr="00380DEE">
        <w:t>на должность судьи Верховного Суда</w:t>
      </w:r>
    </w:p>
    <w:p w:rsidR="00380DEE" w:rsidRPr="00380DEE" w:rsidRDefault="00380DEE" w:rsidP="00380DEE">
      <w:pPr>
        <w:pStyle w:val="2"/>
      </w:pPr>
      <w:r w:rsidRPr="00380DEE">
        <w:t>Российской Федерации</w:t>
      </w:r>
    </w:p>
    <w:p w:rsidR="00380DEE" w:rsidRDefault="00380DEE" w:rsidP="00380DEE">
      <w:pPr>
        <w:pStyle w:val="2"/>
      </w:pPr>
      <w:bookmarkStart w:id="0" w:name="_GoBack"/>
      <w:bookmarkEnd w:id="0"/>
    </w:p>
    <w:p w:rsidR="00380DEE" w:rsidRDefault="00380DEE" w:rsidP="00380DEE">
      <w:pPr>
        <w:pStyle w:val="2"/>
      </w:pPr>
    </w:p>
    <w:p w:rsidR="00380DEE" w:rsidRDefault="00380DEE" w:rsidP="00380DEE">
      <w:pPr>
        <w:pStyle w:val="2"/>
      </w:pPr>
    </w:p>
    <w:p w:rsidR="00380DEE" w:rsidRDefault="00380DEE">
      <w:r w:rsidRPr="00380DEE">
        <w:t xml:space="preserve">В соответствии с пунктом "ж" части 1 статьи 102, частью 1 статьи 128 Конституции Российской Федерации, со статьей 4 Федерального конституционного закона "О Верховном Суде Российской Федерации" и с пунктом 1 статьи 6 Закона Российской Федерации "О статусе судей в Российской Федерации"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80DEE" w:rsidRDefault="00380DEE"/>
    <w:p w:rsidR="00380DEE" w:rsidRPr="00380DEE" w:rsidRDefault="00380DEE" w:rsidP="00380DEE">
      <w:r w:rsidRPr="00380DEE">
        <w:t>1. Назначить Ноговицына Андрея Анатольевича на должность судьи Верховного Суда Российской Федерации.</w:t>
      </w:r>
    </w:p>
    <w:p w:rsidR="00380DEE" w:rsidRPr="00380DEE" w:rsidRDefault="00380DEE" w:rsidP="00380DEE">
      <w:r w:rsidRPr="00380DEE">
        <w:t>2. Настоящее постановление вступает в силу со дня его принятия.</w:t>
      </w:r>
    </w:p>
    <w:p w:rsidR="00380DEE" w:rsidRDefault="00380DEE" w:rsidP="00380DEE"/>
    <w:p w:rsidR="00380DEE" w:rsidRDefault="00380DEE" w:rsidP="00380DEE"/>
    <w:p w:rsidR="00380DEE" w:rsidRDefault="00380DEE" w:rsidP="00380DEE"/>
    <w:p w:rsidR="00380DEE" w:rsidRDefault="00380DEE" w:rsidP="008A0CBF">
      <w:pPr>
        <w:pStyle w:val="11"/>
      </w:pPr>
      <w:r>
        <w:t xml:space="preserve">Председатель </w:t>
      </w:r>
    </w:p>
    <w:p w:rsidR="00380DEE" w:rsidRDefault="00380DEE" w:rsidP="008A0CBF">
      <w:pPr>
        <w:pStyle w:val="11"/>
      </w:pPr>
      <w:r>
        <w:t>Совета Федерации</w:t>
      </w:r>
    </w:p>
    <w:p w:rsidR="00380DEE" w:rsidRDefault="00380DEE" w:rsidP="008A0CBF">
      <w:pPr>
        <w:pStyle w:val="11"/>
      </w:pPr>
      <w:r>
        <w:t>Федерального Собрания</w:t>
      </w:r>
    </w:p>
    <w:p w:rsidR="00380DEE" w:rsidRDefault="00380DEE" w:rsidP="008A0CBF">
      <w:pPr>
        <w:pStyle w:val="11"/>
      </w:pPr>
      <w:r>
        <w:t xml:space="preserve">Российской Федерации </w:t>
      </w:r>
      <w:r>
        <w:tab/>
      </w:r>
      <w:r w:rsidR="00216AC0">
        <w:t>В.И. МАТВИЕНКО</w:t>
      </w:r>
    </w:p>
    <w:p w:rsidR="00380DEE" w:rsidRDefault="00380DEE" w:rsidP="00380DEE">
      <w:pPr>
        <w:pStyle w:val="ac"/>
      </w:pPr>
    </w:p>
    <w:p w:rsidR="008A0CBF" w:rsidRDefault="008A0CBF" w:rsidP="008A0CBF">
      <w:pPr>
        <w:pStyle w:val="ac"/>
      </w:pPr>
      <w:r>
        <w:t>Москва</w:t>
      </w:r>
    </w:p>
    <w:p w:rsidR="008A0CBF" w:rsidRDefault="008A0CBF" w:rsidP="008A0CBF">
      <w:pPr>
        <w:pStyle w:val="ac"/>
      </w:pPr>
      <w:r>
        <w:t>4 марта 2026 года</w:t>
      </w:r>
    </w:p>
    <w:p w:rsidR="008A0CBF" w:rsidRDefault="008A0CBF" w:rsidP="008A0CBF">
      <w:pPr>
        <w:pStyle w:val="ac"/>
      </w:pPr>
      <w:r>
        <w:t>№ 6</w:t>
      </w:r>
      <w:r>
        <w:rPr>
          <w:lang w:val="en-US"/>
        </w:rPr>
        <w:t>2</w:t>
      </w:r>
      <w:r>
        <w:t>-</w:t>
      </w:r>
      <w:proofErr w:type="spellStart"/>
      <w:r>
        <w:t>СФ</w:t>
      </w:r>
      <w:proofErr w:type="spellEnd"/>
    </w:p>
    <w:sectPr w:rsidR="008A0CB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03E" w:rsidRDefault="009D103E">
      <w:pPr>
        <w:spacing w:line="240" w:lineRule="auto"/>
      </w:pPr>
      <w:r>
        <w:separator/>
      </w:r>
    </w:p>
  </w:endnote>
  <w:endnote w:type="continuationSeparator" w:id="0">
    <w:p w:rsidR="009D103E" w:rsidRDefault="009D10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A63C0DA-7D3D-49BD-8EA5-C80374CFDF20}"/>
    <w:embedBold r:id="rId2" w:fontKey="{FE28668F-148B-49AC-8FB9-87993743A8A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D350E67-3F2C-4989-B9C2-3643B57AC76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30A4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0CBF">
      <w:rPr>
        <w:noProof/>
      </w:rPr>
      <w:t>qa10651.docx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F3346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A0CB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16AC0" w:rsidRDefault="00216AC0" w:rsidP="00216A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0CBF">
      <w:rPr>
        <w:noProof/>
      </w:rPr>
      <w:t>qa10651.docx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0CB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03E" w:rsidRDefault="009D103E">
      <w:pPr>
        <w:spacing w:line="240" w:lineRule="auto"/>
      </w:pPr>
      <w:r>
        <w:separator/>
      </w:r>
    </w:p>
  </w:footnote>
  <w:footnote w:type="continuationSeparator" w:id="0">
    <w:p w:rsidR="009D103E" w:rsidRDefault="009D10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A0CB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AB0"/>
    <w:rsid w:val="000D3F67"/>
    <w:rsid w:val="001057BD"/>
    <w:rsid w:val="00205211"/>
    <w:rsid w:val="00216AC0"/>
    <w:rsid w:val="002623D0"/>
    <w:rsid w:val="002A1E3D"/>
    <w:rsid w:val="002B772D"/>
    <w:rsid w:val="003114B9"/>
    <w:rsid w:val="003273F1"/>
    <w:rsid w:val="00330A4E"/>
    <w:rsid w:val="0035125E"/>
    <w:rsid w:val="00380DEE"/>
    <w:rsid w:val="00423816"/>
    <w:rsid w:val="004A68AB"/>
    <w:rsid w:val="00505068"/>
    <w:rsid w:val="00545F85"/>
    <w:rsid w:val="005B2AEB"/>
    <w:rsid w:val="005F3346"/>
    <w:rsid w:val="0062369C"/>
    <w:rsid w:val="00720496"/>
    <w:rsid w:val="00723EF8"/>
    <w:rsid w:val="0078182C"/>
    <w:rsid w:val="00823D83"/>
    <w:rsid w:val="00885B74"/>
    <w:rsid w:val="008A0CBF"/>
    <w:rsid w:val="00910EF7"/>
    <w:rsid w:val="00997F4C"/>
    <w:rsid w:val="009D103E"/>
    <w:rsid w:val="00A82E08"/>
    <w:rsid w:val="00AA344E"/>
    <w:rsid w:val="00AC5AB0"/>
    <w:rsid w:val="00B07D98"/>
    <w:rsid w:val="00B30B27"/>
    <w:rsid w:val="00B33546"/>
    <w:rsid w:val="00B67711"/>
    <w:rsid w:val="00C85A5E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F9E402-8D7D-4A11-BEAD-EBE07AEE9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5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C2A1D8237904E61A063B6D65FDD99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414562-C11A-4546-A942-079111692D04}"/>
      </w:docPartPr>
      <w:docPartBody>
        <w:p w:rsidR="00921F8E" w:rsidRDefault="00921F8E">
          <w:pPr>
            <w:pStyle w:val="3C2A1D8237904E61A063B6D65FDD997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F8E"/>
    <w:rsid w:val="0070308C"/>
    <w:rsid w:val="00782D62"/>
    <w:rsid w:val="00831FFE"/>
    <w:rsid w:val="0092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C2A1D8237904E61A063B6D65FDD9979">
    <w:name w:val="3C2A1D8237904E61A063B6D65FDD99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QA24.02.2026 QA24.02.2026 EQ25.02.2026 </dc:description>
  <cp:lastModifiedBy>Жарков М.А.</cp:lastModifiedBy>
  <cp:revision>7</cp:revision>
  <cp:lastPrinted>2026-02-25T06:43:00Z</cp:lastPrinted>
  <dcterms:created xsi:type="dcterms:W3CDTF">2026-02-24T10:24:00Z</dcterms:created>
  <dcterms:modified xsi:type="dcterms:W3CDTF">2026-03-04T06:40:00Z</dcterms:modified>
</cp:coreProperties>
</file>