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8C8BC20B839A4E7AB4E1FB39B954DC1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AD15CB" w:rsidRDefault="00545F85" w:rsidP="00AD15CB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8C8BC20B839A4E7AB4E1FB39B954DC1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AD15CB" w:rsidRDefault="00AD15CB" w:rsidP="00AD15CB">
      <w:pPr>
        <w:pStyle w:val="1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О Федеральном законе</w:t>
      </w:r>
    </w:p>
    <w:p w:rsidR="00AD15CB" w:rsidRPr="00AD15CB" w:rsidRDefault="00AD15CB" w:rsidP="00AD15CB">
      <w:pPr>
        <w:pStyle w:val="2"/>
      </w:pPr>
      <w:r w:rsidRPr="00AD15CB">
        <w:t>"О внесении изменения в Федеральный закон</w:t>
      </w:r>
    </w:p>
    <w:p w:rsidR="00AD15CB" w:rsidRPr="00AD15CB" w:rsidRDefault="00AD15CB" w:rsidP="00AD15CB">
      <w:pPr>
        <w:pStyle w:val="2"/>
      </w:pPr>
      <w:r w:rsidRPr="00AD15CB">
        <w:t>"О рыболовстве и сохранении водных</w:t>
      </w:r>
    </w:p>
    <w:p w:rsidR="00AD15CB" w:rsidRPr="00AD15CB" w:rsidRDefault="00AD15CB" w:rsidP="00AD15CB">
      <w:pPr>
        <w:pStyle w:val="2"/>
      </w:pPr>
      <w:r>
        <w:t>биологических ресурсов"</w:t>
      </w:r>
    </w:p>
    <w:p w:rsidR="00AD15CB" w:rsidRDefault="00AD15CB" w:rsidP="00AD15CB">
      <w:pPr>
        <w:pStyle w:val="2"/>
      </w:pPr>
    </w:p>
    <w:p w:rsidR="00AD15CB" w:rsidRDefault="00AD15CB" w:rsidP="00AD15CB">
      <w:pPr>
        <w:pStyle w:val="2"/>
      </w:pPr>
    </w:p>
    <w:p w:rsidR="00AD15CB" w:rsidRPr="00AD15CB" w:rsidRDefault="00AD15CB" w:rsidP="00AD15CB">
      <w:pPr>
        <w:pStyle w:val="2"/>
      </w:pPr>
    </w:p>
    <w:p w:rsidR="00AD15CB" w:rsidRDefault="00AD15CB">
      <w:r w:rsidRPr="00AD15CB">
        <w:t xml:space="preserve">Рассмотрев принятый Государственной Думой Федерального Собрания Российской Федерации 21 апреля 2026 года Федеральный закон "О внесении изменения в Федеральный закон "О рыболовстве и сохранении водных биологических ресурсов", </w:t>
      </w:r>
      <w:r>
        <w:br/>
      </w:r>
      <w:r w:rsidRPr="00AD15CB">
        <w:t xml:space="preserve">в соответствии с частью 4 статьи 105 Конституции Российской Федерации </w:t>
      </w:r>
      <w:r>
        <w:t xml:space="preserve">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AD15CB" w:rsidRDefault="00AD15CB"/>
    <w:p w:rsidR="00AD15CB" w:rsidRPr="00AD15CB" w:rsidRDefault="00AD15CB" w:rsidP="00AD15CB">
      <w:r>
        <w:t>1. </w:t>
      </w:r>
      <w:r w:rsidRPr="00AD15CB">
        <w:t xml:space="preserve">Одобрить Федеральный закон "О внесении изменения </w:t>
      </w:r>
      <w:r>
        <w:br/>
      </w:r>
      <w:r w:rsidRPr="00AD15CB">
        <w:t>в Федеральный закон "О рыболовстве и сохранении водных биологических ресурсов".</w:t>
      </w:r>
    </w:p>
    <w:p w:rsidR="00AD15CB" w:rsidRDefault="00AD15CB" w:rsidP="00AD15CB">
      <w:r>
        <w:t>2. </w:t>
      </w:r>
      <w:r w:rsidRPr="00AD15CB">
        <w:t>Настоящее постановление вступает в силу со дня его принятия.</w:t>
      </w:r>
    </w:p>
    <w:p w:rsidR="00AD15CB" w:rsidRDefault="00AD15CB" w:rsidP="00AD15CB"/>
    <w:p w:rsidR="00AD15CB" w:rsidRPr="00AD15CB" w:rsidRDefault="00AD15CB" w:rsidP="00AD15CB"/>
    <w:p w:rsidR="00AF727A" w:rsidRDefault="00AF727A" w:rsidP="003A6755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AD15CB" w:rsidRDefault="00AD15CB" w:rsidP="00C74F19">
      <w:pPr>
        <w:pStyle w:val="ac"/>
      </w:pPr>
    </w:p>
    <w:p w:rsidR="003A6755" w:rsidRDefault="003A6755" w:rsidP="003A6755">
      <w:pPr>
        <w:pStyle w:val="ac"/>
      </w:pPr>
      <w:r>
        <w:t>Москва</w:t>
      </w:r>
      <w:r>
        <w:br/>
        <w:t>29 апреля 2026 года</w:t>
      </w:r>
    </w:p>
    <w:p w:rsidR="003A6755" w:rsidRPr="00AF727A" w:rsidRDefault="003A6755" w:rsidP="003A6755">
      <w:pPr>
        <w:pStyle w:val="ac"/>
      </w:pPr>
      <w:r>
        <w:t>№ 159-СФ</w:t>
      </w:r>
    </w:p>
    <w:sectPr w:rsidR="003A6755" w:rsidRPr="00AF727A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907D5" w:rsidRDefault="002907D5">
      <w:pPr>
        <w:spacing w:line="240" w:lineRule="auto"/>
      </w:pPr>
      <w:r>
        <w:separator/>
      </w:r>
    </w:p>
  </w:endnote>
  <w:endnote w:type="continuationSeparator" w:id="0">
    <w:p w:rsidR="002907D5" w:rsidRDefault="002907D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2C9511C5-6E24-4B3E-BA46-CB36BC6486AE}"/>
    <w:embedBold r:id="rId2" w:fontKey="{44D906BE-890B-40B3-9E2A-699677AC3390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24E32DFB-EA2C-4DC8-A912-5F59280DED54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F727A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A6755">
      <w:rPr>
        <w:noProof/>
      </w:rPr>
      <w:t>qa10840.docx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114F2E">
      <w:rPr>
        <w:noProof/>
      </w:rPr>
      <w:t>28.04.26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3A6755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AF727A" w:rsidRDefault="00AF727A" w:rsidP="00AF727A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3A6755">
      <w:rPr>
        <w:noProof/>
      </w:rPr>
      <w:t>qa10840.docx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3A6755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907D5" w:rsidRDefault="002907D5">
      <w:pPr>
        <w:spacing w:line="240" w:lineRule="auto"/>
      </w:pPr>
      <w:r>
        <w:separator/>
      </w:r>
    </w:p>
  </w:footnote>
  <w:footnote w:type="continuationSeparator" w:id="0">
    <w:p w:rsidR="002907D5" w:rsidRDefault="002907D5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3A6755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CC1"/>
    <w:rsid w:val="000D3F67"/>
    <w:rsid w:val="001057BD"/>
    <w:rsid w:val="00114F2E"/>
    <w:rsid w:val="00205211"/>
    <w:rsid w:val="002623D0"/>
    <w:rsid w:val="002907D5"/>
    <w:rsid w:val="002A1E3D"/>
    <w:rsid w:val="002B772D"/>
    <w:rsid w:val="003114B9"/>
    <w:rsid w:val="003273F1"/>
    <w:rsid w:val="0035125E"/>
    <w:rsid w:val="003A6755"/>
    <w:rsid w:val="00423816"/>
    <w:rsid w:val="004A68AB"/>
    <w:rsid w:val="00505068"/>
    <w:rsid w:val="00545F85"/>
    <w:rsid w:val="005B2AEB"/>
    <w:rsid w:val="00720496"/>
    <w:rsid w:val="00723EF8"/>
    <w:rsid w:val="0078182C"/>
    <w:rsid w:val="00885B74"/>
    <w:rsid w:val="00910EF7"/>
    <w:rsid w:val="00997F4C"/>
    <w:rsid w:val="00A76CC1"/>
    <w:rsid w:val="00A82E08"/>
    <w:rsid w:val="00AA344E"/>
    <w:rsid w:val="00AD15CB"/>
    <w:rsid w:val="00AF727A"/>
    <w:rsid w:val="00B07D98"/>
    <w:rsid w:val="00B30B27"/>
    <w:rsid w:val="00B33546"/>
    <w:rsid w:val="00B67711"/>
    <w:rsid w:val="00CF27C2"/>
    <w:rsid w:val="00CF731B"/>
    <w:rsid w:val="00DA769E"/>
    <w:rsid w:val="00E02685"/>
    <w:rsid w:val="00F178A8"/>
    <w:rsid w:val="00F21BB0"/>
    <w:rsid w:val="00F74118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94A769A-BFFD-44B4-A48D-D85115AA1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semiHidden/>
    <w:unhideWhenUsed/>
    <w:rsid w:val="00AD15CB"/>
    <w:pPr>
      <w:overflowPunct/>
      <w:autoSpaceDE/>
      <w:autoSpaceDN/>
      <w:adjustRightInd/>
      <w:spacing w:line="240" w:lineRule="auto"/>
      <w:ind w:left="0" w:firstLine="709"/>
      <w:textAlignment w:val="auto"/>
    </w:pPr>
    <w:rPr>
      <w:rFonts w:ascii="Times New Roman" w:hAnsi="Times New Roman"/>
      <w:szCs w:val="24"/>
    </w:rPr>
  </w:style>
  <w:style w:type="character" w:customStyle="1" w:styleId="af3">
    <w:name w:val="Основной текст с отступом Знак"/>
    <w:basedOn w:val="a0"/>
    <w:link w:val="af2"/>
    <w:semiHidden/>
    <w:rsid w:val="00AD15CB"/>
    <w:rPr>
      <w:rFonts w:ascii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8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61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1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C8BC20B839A4E7AB4E1FB39B954DC1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C902D70-2552-4B1C-9390-44C487DEA833}"/>
      </w:docPartPr>
      <w:docPartBody>
        <w:p w:rsidR="00A7355C" w:rsidRDefault="00A7355C">
          <w:pPr>
            <w:pStyle w:val="8C8BC20B839A4E7AB4E1FB39B954DC1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55C"/>
    <w:rsid w:val="007E4DAA"/>
    <w:rsid w:val="00A7355C"/>
    <w:rsid w:val="00C55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8C8BC20B839A4E7AB4E1FB39B954DC18">
    <w:name w:val="8C8BC20B839A4E7AB4E1FB39B954DC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3</TotalTime>
  <Pages>1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905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Максимов+</dc:creator>
  <cp:keywords/>
  <dc:description>QA23.04.2026 ZO24.04.2026 </dc:description>
  <cp:lastModifiedBy>Жарков М.А.</cp:lastModifiedBy>
  <cp:revision>4</cp:revision>
  <cp:lastPrinted>2026-04-28T14:10:00Z</cp:lastPrinted>
  <dcterms:created xsi:type="dcterms:W3CDTF">2026-04-23T06:30:00Z</dcterms:created>
  <dcterms:modified xsi:type="dcterms:W3CDTF">2026-04-28T14:41:00Z</dcterms:modified>
</cp:coreProperties>
</file>