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4A336129C634A74977497B4BEB948E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471682" w:rsidRPr="00471682" w:rsidRDefault="00471682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4A336129C634A74977497B4BEB948E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71682" w:rsidRDefault="00471682" w:rsidP="00471682">
      <w:pPr>
        <w:pStyle w:val="1"/>
      </w:pPr>
      <w:r>
        <w:t>О Федеральном законе "О ратификации Соглашения</w:t>
      </w:r>
    </w:p>
    <w:p w:rsidR="00471682" w:rsidRDefault="00471682" w:rsidP="00471682">
      <w:pPr>
        <w:pStyle w:val="2"/>
      </w:pPr>
      <w:r>
        <w:t>между Российской Федерацией и Республикой Джибути</w:t>
      </w:r>
    </w:p>
    <w:p w:rsidR="00471682" w:rsidRDefault="00471682" w:rsidP="00471682">
      <w:pPr>
        <w:pStyle w:val="2"/>
      </w:pPr>
      <w:r>
        <w:t>о взаимной правовой помощи по уголовным делам"</w:t>
      </w:r>
    </w:p>
    <w:p w:rsidR="00471682" w:rsidRDefault="00471682" w:rsidP="00471682">
      <w:pPr>
        <w:pStyle w:val="2"/>
      </w:pPr>
    </w:p>
    <w:p w:rsidR="00471682" w:rsidRDefault="00471682" w:rsidP="00471682">
      <w:pPr>
        <w:pStyle w:val="2"/>
        <w:rPr>
          <w:bCs/>
        </w:rPr>
      </w:pPr>
    </w:p>
    <w:p w:rsidR="00471682" w:rsidRDefault="00471682" w:rsidP="00471682">
      <w:pPr>
        <w:pStyle w:val="2"/>
        <w:rPr>
          <w:bCs/>
        </w:rPr>
      </w:pPr>
    </w:p>
    <w:p w:rsidR="00471682" w:rsidRDefault="00471682">
      <w:r>
        <w:t>Рассмотрев принятый Государственной Думой Федерального Собрания Российской Федерации 13 января 2026 года Федеральный закон "О ратификации Соглашения между Российской Федерацией и Республикой Джибути о взаимной правовой помощи по уголовным д</w:t>
      </w:r>
      <w:r w:rsidR="00B27AE7">
        <w:t xml:space="preserve">елам" в соответствии </w:t>
      </w:r>
      <w:r w:rsidR="001762FD">
        <w:br/>
      </w:r>
      <w:r w:rsidR="00B27AE7">
        <w:t>со статьей</w:t>
      </w:r>
      <w:r w:rsidR="00B27AE7">
        <w:rPr>
          <w:lang w:val="en-US"/>
        </w:rPr>
        <w:t> </w:t>
      </w:r>
      <w:r>
        <w:t xml:space="preserve">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71682" w:rsidRDefault="00471682" w:rsidP="00FB38D7">
      <w:pPr>
        <w:spacing w:line="240" w:lineRule="auto"/>
      </w:pPr>
    </w:p>
    <w:p w:rsidR="00471682" w:rsidRDefault="00471682" w:rsidP="00471682">
      <w:r>
        <w:t>1. Одобрить Федеральный закон "О ратификации Соглашения между Российской Федерацией и Республикой Джибути о взаимной правовой помощи по уголовным делам".</w:t>
      </w:r>
    </w:p>
    <w:p w:rsidR="00471682" w:rsidRDefault="00471682" w:rsidP="00471682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471682" w:rsidRDefault="00471682" w:rsidP="00FB38D7">
      <w:pPr>
        <w:spacing w:line="240" w:lineRule="auto"/>
        <w:rPr>
          <w:rFonts w:cs="Arial"/>
        </w:rPr>
      </w:pPr>
    </w:p>
    <w:p w:rsidR="00471682" w:rsidRDefault="00471682" w:rsidP="00FB38D7">
      <w:pPr>
        <w:spacing w:line="240" w:lineRule="auto"/>
        <w:rPr>
          <w:rFonts w:cs="Arial"/>
          <w:szCs w:val="24"/>
        </w:rPr>
      </w:pPr>
    </w:p>
    <w:p w:rsidR="00471682" w:rsidRDefault="00471682" w:rsidP="00FB38D7">
      <w:pPr>
        <w:spacing w:line="240" w:lineRule="auto"/>
        <w:rPr>
          <w:rFonts w:cs="Arial"/>
          <w:szCs w:val="24"/>
        </w:rPr>
      </w:pPr>
    </w:p>
    <w:p w:rsidR="001762FD" w:rsidRDefault="001762FD" w:rsidP="00FB38D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471682" w:rsidRDefault="00471682" w:rsidP="00471682">
      <w:pPr>
        <w:pStyle w:val="ac"/>
      </w:pPr>
    </w:p>
    <w:p w:rsidR="00FB38D7" w:rsidRDefault="00FB38D7" w:rsidP="00FB38D7">
      <w:pPr>
        <w:pStyle w:val="af"/>
      </w:pPr>
      <w:r>
        <w:t>Москва</w:t>
      </w:r>
    </w:p>
    <w:p w:rsidR="00FB38D7" w:rsidRDefault="00FB38D7" w:rsidP="00FB38D7">
      <w:pPr>
        <w:pStyle w:val="af"/>
      </w:pPr>
      <w:r>
        <w:t>28 января 2026 года</w:t>
      </w:r>
    </w:p>
    <w:p w:rsidR="00FB38D7" w:rsidRDefault="00FB38D7" w:rsidP="00FB38D7">
      <w:pPr>
        <w:pStyle w:val="af"/>
      </w:pPr>
      <w:r>
        <w:t>№ 8-СФ</w:t>
      </w:r>
    </w:p>
    <w:sectPr w:rsidR="00FB38D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595A" w:rsidRDefault="00C0595A">
      <w:pPr>
        <w:spacing w:line="240" w:lineRule="auto"/>
      </w:pPr>
      <w:r>
        <w:separator/>
      </w:r>
    </w:p>
  </w:endnote>
  <w:endnote w:type="continuationSeparator" w:id="0">
    <w:p w:rsidR="00C0595A" w:rsidRDefault="00C059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3143B4F-704E-4407-B7D5-75F8727056DA}"/>
    <w:embedBold r:id="rId2" w:fontKey="{0CAE365E-1498-4236-8CB0-AF887428230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39120AA-0B97-4199-8809-66D4FB84089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962C0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B38D7">
      <w:rPr>
        <w:noProof/>
      </w:rPr>
      <w:t>ss3105.docx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6195E">
      <w:rPr>
        <w:noProof/>
      </w:rPr>
      <w:t>28.01.26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B38D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762FD" w:rsidRDefault="001762FD" w:rsidP="001762F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B38D7">
      <w:rPr>
        <w:noProof/>
      </w:rPr>
      <w:t>ss3105.docx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B38D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595A" w:rsidRDefault="00C0595A">
      <w:pPr>
        <w:spacing w:line="240" w:lineRule="auto"/>
      </w:pPr>
      <w:r>
        <w:separator/>
      </w:r>
    </w:p>
  </w:footnote>
  <w:footnote w:type="continuationSeparator" w:id="0">
    <w:p w:rsidR="00C0595A" w:rsidRDefault="00C0595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B38D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AA4"/>
    <w:rsid w:val="00023D3A"/>
    <w:rsid w:val="000962C0"/>
    <w:rsid w:val="000D3F67"/>
    <w:rsid w:val="001057BD"/>
    <w:rsid w:val="001762FD"/>
    <w:rsid w:val="00205211"/>
    <w:rsid w:val="002623D0"/>
    <w:rsid w:val="002A1E3D"/>
    <w:rsid w:val="002B772D"/>
    <w:rsid w:val="003114B9"/>
    <w:rsid w:val="003273F1"/>
    <w:rsid w:val="0035125E"/>
    <w:rsid w:val="00423816"/>
    <w:rsid w:val="0046195E"/>
    <w:rsid w:val="00471682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27AE7"/>
    <w:rsid w:val="00B30B27"/>
    <w:rsid w:val="00B33546"/>
    <w:rsid w:val="00B67711"/>
    <w:rsid w:val="00C0595A"/>
    <w:rsid w:val="00CF27C2"/>
    <w:rsid w:val="00CF731B"/>
    <w:rsid w:val="00DA769E"/>
    <w:rsid w:val="00E02685"/>
    <w:rsid w:val="00ED4AA4"/>
    <w:rsid w:val="00F178A8"/>
    <w:rsid w:val="00F21BB0"/>
    <w:rsid w:val="00F9160B"/>
    <w:rsid w:val="00FB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D08D60-91D8-4DFB-971D-09EB855E4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471682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471682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471682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471682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4A336129C634A74977497B4BEB948E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4CAC7D-E1C5-4C92-9952-8A4CEA77A102}"/>
      </w:docPartPr>
      <w:docPartBody>
        <w:p w:rsidR="00A32BF0" w:rsidRDefault="00A32BF0">
          <w:pPr>
            <w:pStyle w:val="A4A336129C634A74977497B4BEB948E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BF0"/>
    <w:rsid w:val="00A32BF0"/>
    <w:rsid w:val="00A76431"/>
    <w:rsid w:val="00FA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4A336129C634A74977497B4BEB948E8">
    <w:name w:val="A4A336129C634A74977497B4BEB948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SS19.01.2026 SS19.01.2026 SS21.01.2026 ZO22.01.2026 </dc:description>
  <cp:lastModifiedBy>Жарков М.А.</cp:lastModifiedBy>
  <cp:revision>6</cp:revision>
  <cp:lastPrinted>2026-01-27T14:33:00Z</cp:lastPrinted>
  <dcterms:created xsi:type="dcterms:W3CDTF">2026-01-19T08:18:00Z</dcterms:created>
  <dcterms:modified xsi:type="dcterms:W3CDTF">2026-01-28T05:10:00Z</dcterms:modified>
</cp:coreProperties>
</file>