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EE81044F37A49608392FEFC205D970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F456A" w:rsidRDefault="00545F85" w:rsidP="005F456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EE81044F37A49608392FEFC205D970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F456A" w:rsidRDefault="005F456A" w:rsidP="005F456A">
      <w:pPr>
        <w:pStyle w:val="1"/>
      </w:pPr>
      <w:r w:rsidRPr="005F456A">
        <w:t xml:space="preserve">О Федеральном законе </w:t>
      </w:r>
      <w:r>
        <w:t>"О внесении изменения</w:t>
      </w:r>
      <w:r w:rsidRPr="005F456A">
        <w:t xml:space="preserve"> </w:t>
      </w:r>
    </w:p>
    <w:p w:rsidR="005F456A" w:rsidRDefault="005F456A" w:rsidP="005F456A">
      <w:pPr>
        <w:pStyle w:val="2"/>
      </w:pPr>
      <w:r w:rsidRPr="005F456A">
        <w:t xml:space="preserve">в статью 7 Федерального закона "О противодействии легализации </w:t>
      </w:r>
    </w:p>
    <w:p w:rsidR="005F456A" w:rsidRDefault="005F456A" w:rsidP="005F456A">
      <w:pPr>
        <w:pStyle w:val="2"/>
      </w:pPr>
      <w:r w:rsidRPr="005F456A">
        <w:t xml:space="preserve">(отмыванию) доходов, полученных преступным путем, </w:t>
      </w:r>
    </w:p>
    <w:p w:rsidR="005F456A" w:rsidRPr="005F456A" w:rsidRDefault="005F456A" w:rsidP="005F456A">
      <w:pPr>
        <w:pStyle w:val="2"/>
      </w:pPr>
      <w:r w:rsidRPr="005F456A">
        <w:t>и финансированию терроризма"</w:t>
      </w:r>
    </w:p>
    <w:p w:rsidR="005F456A" w:rsidRDefault="005F456A" w:rsidP="005F456A">
      <w:pPr>
        <w:pStyle w:val="2"/>
      </w:pPr>
    </w:p>
    <w:p w:rsidR="005F456A" w:rsidRPr="005F456A" w:rsidRDefault="005F456A" w:rsidP="005F456A">
      <w:pPr>
        <w:pStyle w:val="2"/>
      </w:pPr>
    </w:p>
    <w:p w:rsidR="005F456A" w:rsidRPr="005F456A" w:rsidRDefault="005F456A" w:rsidP="005F456A">
      <w:pPr>
        <w:pStyle w:val="2"/>
      </w:pPr>
    </w:p>
    <w:p w:rsidR="005F456A" w:rsidRDefault="005F456A">
      <w:r w:rsidRPr="005F456A">
        <w:t>Рассмотрев принятый Государственной Думой Федерального Собрания Российской Федерации 9 декабря 2025</w:t>
      </w:r>
      <w:r>
        <w:t xml:space="preserve"> </w:t>
      </w:r>
      <w:r w:rsidRPr="005F456A">
        <w:t xml:space="preserve">года Федеральный закон </w:t>
      </w:r>
      <w:r>
        <w:t>"</w:t>
      </w:r>
      <w:r>
        <w:rPr>
          <w:bCs/>
        </w:rPr>
        <w:t>О внесении изменения</w:t>
      </w:r>
      <w:r w:rsidRPr="005F456A">
        <w:rPr>
          <w:bCs/>
        </w:rPr>
        <w:t xml:space="preserve"> в статью 7 Федерального закона "О противодействии легализации (отмыванию) доходов, полученных преступным путем, и финансированию терроризма</w:t>
      </w:r>
      <w:r>
        <w:t>"</w:t>
      </w:r>
      <w:r w:rsidRPr="005F456A">
        <w:t xml:space="preserve">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F456A" w:rsidRDefault="005F456A"/>
    <w:p w:rsidR="005F456A" w:rsidRPr="005F456A" w:rsidRDefault="005F456A" w:rsidP="005F456A">
      <w:pPr>
        <w:rPr>
          <w:bCs/>
        </w:rPr>
      </w:pPr>
      <w:r>
        <w:t>1. </w:t>
      </w:r>
      <w:r w:rsidRPr="005F456A">
        <w:t xml:space="preserve">Одобрить Федеральный закон </w:t>
      </w:r>
      <w:r>
        <w:t>"</w:t>
      </w:r>
      <w:r>
        <w:rPr>
          <w:bCs/>
        </w:rPr>
        <w:t>О внесении изменения</w:t>
      </w:r>
      <w:r w:rsidRPr="005F456A">
        <w:rPr>
          <w:bCs/>
        </w:rPr>
        <w:t xml:space="preserve"> </w:t>
      </w:r>
      <w:r>
        <w:rPr>
          <w:bCs/>
        </w:rPr>
        <w:br/>
      </w:r>
      <w:r w:rsidRPr="005F456A">
        <w:rPr>
          <w:bCs/>
        </w:rPr>
        <w:t>в статью 7 Федерального закона "О противодействии легализации (отмыванию) доходов, полученных преступным путем, и финансированию терроризма"</w:t>
      </w:r>
      <w:r w:rsidRPr="005F456A">
        <w:t>.</w:t>
      </w:r>
    </w:p>
    <w:p w:rsidR="005F456A" w:rsidRDefault="005F456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F456A" w:rsidRPr="005F456A" w:rsidRDefault="005F456A" w:rsidP="005F456A">
      <w:r>
        <w:lastRenderedPageBreak/>
        <w:t>2. </w:t>
      </w:r>
      <w:r w:rsidRPr="005F456A">
        <w:t>Настоящее постановление вступает в силу со дня его принятия.</w:t>
      </w:r>
    </w:p>
    <w:p w:rsidR="005F456A" w:rsidRPr="005F456A" w:rsidRDefault="005F456A" w:rsidP="005F456A"/>
    <w:p w:rsidR="00545F85" w:rsidRDefault="00545F85" w:rsidP="00545F85"/>
    <w:p w:rsidR="005F456A" w:rsidRDefault="005F456A" w:rsidP="00545F85"/>
    <w:p w:rsidR="008C5A48" w:rsidRDefault="008C5A48" w:rsidP="00554C6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54C66" w:rsidRDefault="00554C66" w:rsidP="00545F85">
      <w:pPr>
        <w:pStyle w:val="ac"/>
      </w:pPr>
    </w:p>
    <w:p w:rsidR="00554C66" w:rsidRDefault="00554C66" w:rsidP="00545F85">
      <w:pPr>
        <w:pStyle w:val="ac"/>
      </w:pPr>
    </w:p>
    <w:p w:rsidR="00554C66" w:rsidRDefault="00554C66" w:rsidP="00554C66">
      <w:pPr>
        <w:pStyle w:val="ac"/>
      </w:pPr>
      <w:r>
        <w:t>Москва</w:t>
      </w:r>
    </w:p>
    <w:p w:rsidR="00554C66" w:rsidRDefault="00554C66" w:rsidP="00554C66">
      <w:pPr>
        <w:pStyle w:val="ac"/>
      </w:pPr>
      <w:r>
        <w:t>10 декабря 2025 года</w:t>
      </w:r>
    </w:p>
    <w:p w:rsidR="00554C66" w:rsidRDefault="00554C66" w:rsidP="00554C66">
      <w:pPr>
        <w:pStyle w:val="ac"/>
      </w:pPr>
      <w:r>
        <w:t>№ 5</w:t>
      </w:r>
      <w:r>
        <w:rPr>
          <w:lang w:val="en-US"/>
        </w:rPr>
        <w:t>60</w:t>
      </w:r>
      <w:r>
        <w:t>-СФ</w:t>
      </w:r>
    </w:p>
    <w:p w:rsidR="00554C66" w:rsidRDefault="00554C66" w:rsidP="00545F85">
      <w:pPr>
        <w:pStyle w:val="ac"/>
      </w:pPr>
    </w:p>
    <w:sectPr w:rsidR="00554C6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312" w:rsidRDefault="004D4312">
      <w:pPr>
        <w:spacing w:line="240" w:lineRule="auto"/>
      </w:pPr>
      <w:r>
        <w:separator/>
      </w:r>
    </w:p>
  </w:endnote>
  <w:endnote w:type="continuationSeparator" w:id="0">
    <w:p w:rsidR="004D4312" w:rsidRDefault="004D43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FCA22EC-7E5E-46DA-9F3D-ABAEBD0D2AC6}"/>
    <w:embedBold r:id="rId2" w:fontKey="{E5C5B6EA-CA3C-4270-8857-283F7595852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2B5CC5C-EF3A-4CD9-A196-68D35D3169E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5A48" w:rsidRDefault="008C5A48" w:rsidP="008C5A4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54C66">
      <w:rPr>
        <w:noProof/>
      </w:rPr>
      <w:t>zo7238.docx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54C6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5A48" w:rsidRDefault="008C5A48" w:rsidP="008C5A4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54C66">
      <w:rPr>
        <w:noProof/>
      </w:rPr>
      <w:t>zo7238.docx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54C6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312" w:rsidRDefault="004D4312">
      <w:pPr>
        <w:spacing w:line="240" w:lineRule="auto"/>
      </w:pPr>
      <w:r>
        <w:separator/>
      </w:r>
    </w:p>
  </w:footnote>
  <w:footnote w:type="continuationSeparator" w:id="0">
    <w:p w:rsidR="004D4312" w:rsidRDefault="004D43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F3EF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EF"/>
    <w:rsid w:val="000D3F67"/>
    <w:rsid w:val="001057BD"/>
    <w:rsid w:val="00205211"/>
    <w:rsid w:val="002623D0"/>
    <w:rsid w:val="00264F0F"/>
    <w:rsid w:val="002A1E3D"/>
    <w:rsid w:val="002B772D"/>
    <w:rsid w:val="003114B9"/>
    <w:rsid w:val="003273F1"/>
    <w:rsid w:val="0035125E"/>
    <w:rsid w:val="003700CC"/>
    <w:rsid w:val="00423816"/>
    <w:rsid w:val="004A68AB"/>
    <w:rsid w:val="004D4312"/>
    <w:rsid w:val="00505068"/>
    <w:rsid w:val="00545F85"/>
    <w:rsid w:val="00554C66"/>
    <w:rsid w:val="005B2AEB"/>
    <w:rsid w:val="005F456A"/>
    <w:rsid w:val="00720496"/>
    <w:rsid w:val="00723EF8"/>
    <w:rsid w:val="0078182C"/>
    <w:rsid w:val="00885B74"/>
    <w:rsid w:val="008C5A48"/>
    <w:rsid w:val="00910EF7"/>
    <w:rsid w:val="00997F4C"/>
    <w:rsid w:val="009F3EF6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9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21E3B2-F073-4F6A-B31F-A544225BB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EE81044F37A49608392FEFC205D97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50FB78-6AB2-4485-81F1-509602DFA817}"/>
      </w:docPartPr>
      <w:docPartBody>
        <w:p w:rsidR="00C50808" w:rsidRDefault="00C50808">
          <w:pPr>
            <w:pStyle w:val="6EE81044F37A49608392FEFC205D970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808"/>
    <w:rsid w:val="00230FCA"/>
    <w:rsid w:val="00C50808"/>
    <w:rsid w:val="00D1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EE81044F37A49608392FEFC205D9709">
    <w:name w:val="6EE81044F37A49608392FEFC205D97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4</cp:revision>
  <cp:lastPrinted>2025-12-09T16:00:00Z</cp:lastPrinted>
  <dcterms:created xsi:type="dcterms:W3CDTF">2025-12-05T13:09:00Z</dcterms:created>
  <dcterms:modified xsi:type="dcterms:W3CDTF">2025-12-10T07:18:00Z</dcterms:modified>
</cp:coreProperties>
</file>