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08DB2C3D3C0A4AC79C7C3A77C8602C37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B62FB7" w:rsidRDefault="00545F85" w:rsidP="00B62FB7">
            <w:pPr>
              <w:spacing w:line="240" w:lineRule="atLeast"/>
              <w:ind w:left="0" w:firstLine="0"/>
              <w:rPr>
                <w:b/>
                <w:color w:val="000000" w:themeColor="text1"/>
                <w:sz w:val="22"/>
              </w:rPr>
            </w:pPr>
          </w:p>
        </w:tc>
        <w:tc>
          <w:tcPr>
            <w:tcW w:w="4253" w:type="dxa"/>
          </w:tcPr>
          <w:p w:rsidR="00545F85" w:rsidRPr="0078708C" w:rsidRDefault="00545F85" w:rsidP="0078708C">
            <w:pPr>
              <w:spacing w:line="246" w:lineRule="exact"/>
              <w:ind w:left="0" w:firstLine="0"/>
              <w:jc w:val="left"/>
              <w:rPr>
                <w:sz w:val="22"/>
              </w:rPr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08DB2C3D3C0A4AC79C7C3A77C8602C37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78708C" w:rsidRDefault="0078708C" w:rsidP="0078708C">
      <w:pPr>
        <w:pStyle w:val="1"/>
      </w:pPr>
      <w:r w:rsidRPr="004F43D5">
        <w:t xml:space="preserve">О Федеральном законе </w:t>
      </w:r>
      <w:r>
        <w:t>"</w:t>
      </w:r>
      <w:r w:rsidRPr="00356440">
        <w:t xml:space="preserve">О внесении изменений </w:t>
      </w:r>
    </w:p>
    <w:p w:rsidR="0078708C" w:rsidRDefault="0078708C" w:rsidP="0078708C">
      <w:pPr>
        <w:pStyle w:val="2"/>
      </w:pPr>
      <w:r w:rsidRPr="00356440">
        <w:t xml:space="preserve">в Кодекс Российской Федерации </w:t>
      </w:r>
    </w:p>
    <w:p w:rsidR="0078708C" w:rsidRDefault="0078708C" w:rsidP="0078708C">
      <w:pPr>
        <w:pStyle w:val="2"/>
      </w:pPr>
      <w:r w:rsidRPr="00356440">
        <w:t>об административных правонарушениях</w:t>
      </w:r>
      <w:r>
        <w:t>"</w:t>
      </w:r>
      <w:r w:rsidRPr="004F43D5">
        <w:t xml:space="preserve"> </w:t>
      </w:r>
    </w:p>
    <w:p w:rsidR="0078708C" w:rsidRDefault="0078708C" w:rsidP="0078708C">
      <w:pPr>
        <w:pStyle w:val="2"/>
      </w:pPr>
    </w:p>
    <w:p w:rsidR="0078708C" w:rsidRPr="004F43D5" w:rsidRDefault="0078708C" w:rsidP="0078708C">
      <w:pPr>
        <w:pStyle w:val="2"/>
      </w:pPr>
    </w:p>
    <w:p w:rsidR="0078708C" w:rsidRDefault="0078708C">
      <w:r w:rsidRPr="0078708C">
        <w:t xml:space="preserve">Рассмотрев принятый Государственной Думой Федерального Собрания Российской Федерации 17 февраля 2021 года Федеральный закон </w:t>
      </w:r>
      <w:r>
        <w:t>"</w:t>
      </w:r>
      <w:r w:rsidRPr="0078708C">
        <w:t>О внесении изменений в Кодекс Российской Федерации об административных правонарушениях</w:t>
      </w:r>
      <w:r>
        <w:t>"</w:t>
      </w:r>
      <w:r w:rsidR="00EA3B2F">
        <w:t xml:space="preserve"> (проект </w:t>
      </w:r>
      <w:r w:rsidR="00990FFA">
        <w:t>№ </w:t>
      </w:r>
      <w:bookmarkStart w:id="0" w:name="_GoBack"/>
      <w:r w:rsidRPr="0078708C">
        <w:t>1059597-7</w:t>
      </w:r>
      <w:bookmarkEnd w:id="0"/>
      <w:r w:rsidRPr="0078708C">
        <w:t>), в соответствии с част</w:t>
      </w:r>
      <w:r w:rsidR="00EA3B2F">
        <w:t>ью 4 статьи </w:t>
      </w:r>
      <w:r w:rsidRPr="0078708C">
        <w:t xml:space="preserve">105 Конституции Российской Федерации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78708C" w:rsidRPr="0078708C" w:rsidRDefault="0078708C" w:rsidP="00EA3B2F">
      <w:pPr>
        <w:spacing w:line="240" w:lineRule="auto"/>
      </w:pPr>
    </w:p>
    <w:p w:rsidR="0078708C" w:rsidRPr="0078708C" w:rsidRDefault="0078708C" w:rsidP="0078708C">
      <w:r w:rsidRPr="0078708C">
        <w:t xml:space="preserve">1. Одобрить Федеральный закон </w:t>
      </w:r>
      <w:r>
        <w:t>"</w:t>
      </w:r>
      <w:r w:rsidR="00EA3B2F">
        <w:t>О </w:t>
      </w:r>
      <w:r w:rsidRPr="0078708C">
        <w:t xml:space="preserve">внесении изменений </w:t>
      </w:r>
      <w:r>
        <w:br/>
      </w:r>
      <w:r w:rsidRPr="0078708C">
        <w:t>в Кодекс Российской Федерации об административных правонарушениях</w:t>
      </w:r>
      <w:r>
        <w:t>"</w:t>
      </w:r>
      <w:r w:rsidRPr="0078708C">
        <w:t>.</w:t>
      </w:r>
    </w:p>
    <w:p w:rsidR="0078708C" w:rsidRPr="0078708C" w:rsidRDefault="0078708C" w:rsidP="0078708C">
      <w:r w:rsidRPr="0078708C">
        <w:t>2. Настоящее постановление вступает в силу со дня его принятия.</w:t>
      </w:r>
    </w:p>
    <w:p w:rsidR="0078708C" w:rsidRDefault="0078708C" w:rsidP="00EA3B2F">
      <w:pPr>
        <w:spacing w:line="240" w:lineRule="auto"/>
        <w:rPr>
          <w:rFonts w:cs="Arial"/>
        </w:rPr>
      </w:pPr>
    </w:p>
    <w:p w:rsidR="0078708C" w:rsidRPr="00CA128B" w:rsidRDefault="0078708C" w:rsidP="00EA3B2F">
      <w:pPr>
        <w:spacing w:line="240" w:lineRule="auto"/>
        <w:rPr>
          <w:rFonts w:cs="Arial"/>
        </w:rPr>
      </w:pPr>
    </w:p>
    <w:p w:rsidR="0078708C" w:rsidRDefault="0078708C" w:rsidP="00EA3B2F">
      <w:pPr>
        <w:pStyle w:val="11"/>
      </w:pPr>
      <w:r>
        <w:t xml:space="preserve">Председатель 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 w:rsidR="00990FFA">
        <w:tab/>
        <w:t>В.И. МАТВИЕНКО</w:t>
      </w:r>
    </w:p>
    <w:p w:rsidR="00545F85" w:rsidRDefault="00545F85" w:rsidP="00545F85">
      <w:pPr>
        <w:pStyle w:val="af"/>
      </w:pPr>
    </w:p>
    <w:p w:rsidR="00EA3B2F" w:rsidRDefault="00EA3B2F" w:rsidP="00545F85">
      <w:pPr>
        <w:pStyle w:val="af"/>
      </w:pPr>
    </w:p>
    <w:p w:rsidR="00EA3B2F" w:rsidRDefault="00EA3B2F" w:rsidP="00EA3B2F">
      <w:pPr>
        <w:pStyle w:val="ac"/>
      </w:pPr>
      <w:r>
        <w:t>Москва</w:t>
      </w:r>
    </w:p>
    <w:p w:rsidR="00EA3B2F" w:rsidRDefault="00EA3B2F" w:rsidP="00EA3B2F">
      <w:pPr>
        <w:pStyle w:val="ac"/>
      </w:pPr>
      <w:r>
        <w:t>3 марта 2021 года</w:t>
      </w:r>
    </w:p>
    <w:p w:rsidR="00EA3B2F" w:rsidRDefault="00EA3B2F" w:rsidP="00EA3B2F">
      <w:pPr>
        <w:pStyle w:val="ac"/>
      </w:pPr>
      <w:r>
        <w:t>№ 55-СФ</w:t>
      </w:r>
    </w:p>
    <w:sectPr w:rsidR="00EA3B2F">
      <w:headerReference w:type="default" r:id="rId8"/>
      <w:footerReference w:type="default" r:id="rId9"/>
      <w:footerReference w:type="first" r:id="rId10"/>
      <w:pgSz w:w="11907" w:h="16840"/>
      <w:pgMar w:top="794" w:right="851" w:bottom="1134" w:left="851" w:header="709" w:footer="709" w:gutter="0"/>
      <w:paperSrc w:first="1" w:other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24C9" w:rsidRDefault="002F24C9">
      <w:pPr>
        <w:spacing w:line="240" w:lineRule="auto"/>
      </w:pPr>
      <w:r>
        <w:separator/>
      </w:r>
    </w:p>
  </w:endnote>
  <w:endnote w:type="continuationSeparator" w:id="0">
    <w:p w:rsidR="002F24C9" w:rsidRDefault="002F24C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F3945129-2DDF-4DF7-85C5-41829A23B403}"/>
    <w:embedBold r:id="rId2" w:fontKey="{23608BCA-061C-4EAB-804A-65B1E6DE4AD1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6CC667C8-F887-4CB3-8103-BB01F01D6F42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Default="002F24C9">
    <w:pPr>
      <w:pStyle w:val="a9"/>
      <w:rPr>
        <w:lang w:val="en-US"/>
      </w:rPr>
    </w:pPr>
    <w:r>
      <w:fldChar w:fldCharType="begin"/>
    </w:r>
    <w:r>
      <w:instrText xml:space="preserve"> FILENAME  \* MERGEFORMAT </w:instrText>
    </w:r>
    <w:r>
      <w:fldChar w:fldCharType="separate"/>
    </w:r>
    <w:r w:rsidR="00EA3B2F">
      <w:rPr>
        <w:noProof/>
      </w:rPr>
      <w:t>ws5409.docx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B62FB7">
      <w:rPr>
        <w:noProof/>
      </w:rPr>
      <w:t>03.03.21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EA3B2F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Pr="00990FFA" w:rsidRDefault="00823BD4" w:rsidP="00990FFA">
    <w:pPr>
      <w:pStyle w:val="a9"/>
    </w:pPr>
    <w:fldSimple w:instr=" FILENAME  \* MERGEFORMAT ">
      <w:r w:rsidR="00EA3B2F">
        <w:rPr>
          <w:noProof/>
        </w:rPr>
        <w:t>ws5409.docx</w:t>
      </w:r>
    </w:fldSimple>
    <w:r w:rsidR="00990FFA">
      <w:t xml:space="preserve">   </w:t>
    </w:r>
    <w:fldSimple w:instr=" USERINITIALS  \* MERGEFORMAT ">
      <w:r w:rsidR="00EA3B2F">
        <w:rPr>
          <w:noProof/>
        </w:rPr>
        <w:t>645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24C9" w:rsidRDefault="002F24C9">
      <w:pPr>
        <w:spacing w:line="240" w:lineRule="auto"/>
      </w:pPr>
      <w:r>
        <w:separator/>
      </w:r>
    </w:p>
  </w:footnote>
  <w:footnote w:type="continuationSeparator" w:id="0">
    <w:p w:rsidR="002F24C9" w:rsidRDefault="002F24C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EA3B2F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3CD"/>
    <w:rsid w:val="000D3F67"/>
    <w:rsid w:val="001057BD"/>
    <w:rsid w:val="00205211"/>
    <w:rsid w:val="002623D0"/>
    <w:rsid w:val="002A1E3D"/>
    <w:rsid w:val="002B772D"/>
    <w:rsid w:val="002F24C9"/>
    <w:rsid w:val="003114B9"/>
    <w:rsid w:val="003273F1"/>
    <w:rsid w:val="0035125E"/>
    <w:rsid w:val="00423816"/>
    <w:rsid w:val="004A68AB"/>
    <w:rsid w:val="00505068"/>
    <w:rsid w:val="00545F85"/>
    <w:rsid w:val="005B2AEB"/>
    <w:rsid w:val="00720496"/>
    <w:rsid w:val="00723EF8"/>
    <w:rsid w:val="0078182C"/>
    <w:rsid w:val="0078708C"/>
    <w:rsid w:val="00823BD4"/>
    <w:rsid w:val="00885B74"/>
    <w:rsid w:val="00910EF7"/>
    <w:rsid w:val="00990FFA"/>
    <w:rsid w:val="00A82E08"/>
    <w:rsid w:val="00AA344E"/>
    <w:rsid w:val="00B07D98"/>
    <w:rsid w:val="00B33546"/>
    <w:rsid w:val="00B62FB7"/>
    <w:rsid w:val="00B67711"/>
    <w:rsid w:val="00CF731B"/>
    <w:rsid w:val="00DA769E"/>
    <w:rsid w:val="00E02685"/>
    <w:rsid w:val="00EA33CD"/>
    <w:rsid w:val="00EA3B2F"/>
    <w:rsid w:val="00F178A8"/>
    <w:rsid w:val="00F21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"/>
    <w:basedOn w:val="a"/>
    <w:rsid w:val="00545F85"/>
    <w:pPr>
      <w:spacing w:line="246" w:lineRule="exact"/>
      <w:ind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CharChar1CharChar1CharChar">
    <w:name w:val="Char Char Знак Знак1 Char Char1 Знак Знак Char Char Знак Знак Знак Знак"/>
    <w:basedOn w:val="a"/>
    <w:rsid w:val="0078708C"/>
    <w:pPr>
      <w:overflowPunct/>
      <w:autoSpaceDE/>
      <w:autoSpaceDN/>
      <w:adjustRightInd/>
      <w:spacing w:before="100" w:beforeAutospacing="1" w:after="100" w:afterAutospacing="1" w:line="240" w:lineRule="auto"/>
      <w:ind w:left="0" w:firstLine="0"/>
      <w:jc w:val="left"/>
      <w:textAlignment w:val="auto"/>
    </w:pPr>
    <w:rPr>
      <w:rFonts w:ascii="Tahoma" w:hAnsi="Tahoma" w:cs="Tahoma"/>
      <w:sz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"/>
    <w:basedOn w:val="a"/>
    <w:rsid w:val="00545F85"/>
    <w:pPr>
      <w:spacing w:line="246" w:lineRule="exact"/>
      <w:ind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CharChar1CharChar1CharChar">
    <w:name w:val="Char Char Знак Знак1 Char Char1 Знак Знак Char Char Знак Знак Знак Знак"/>
    <w:basedOn w:val="a"/>
    <w:rsid w:val="0078708C"/>
    <w:pPr>
      <w:overflowPunct/>
      <w:autoSpaceDE/>
      <w:autoSpaceDN/>
      <w:adjustRightInd/>
      <w:spacing w:before="100" w:beforeAutospacing="1" w:after="100" w:afterAutospacing="1" w:line="240" w:lineRule="auto"/>
      <w:ind w:left="0" w:firstLine="0"/>
      <w:jc w:val="left"/>
      <w:textAlignment w:val="auto"/>
    </w:pPr>
    <w:rPr>
      <w:rFonts w:ascii="Tahoma" w:hAnsi="Tahoma" w:cs="Tahoma"/>
      <w:sz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355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08DB2C3D3C0A4AC79C7C3A77C8602C3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6827A63-55C7-4047-ADC9-A2BC4824D3B2}"/>
      </w:docPartPr>
      <w:docPartBody>
        <w:p w:rsidR="0047131C" w:rsidRDefault="0047131C">
          <w:pPr>
            <w:pStyle w:val="08DB2C3D3C0A4AC79C7C3A77C8602C37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31C"/>
    <w:rsid w:val="0047131C"/>
    <w:rsid w:val="00BD0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08DB2C3D3C0A4AC79C7C3A77C8602C37">
    <w:name w:val="08DB2C3D3C0A4AC79C7C3A77C8602C37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08DB2C3D3C0A4AC79C7C3A77C8602C37">
    <w:name w:val="08DB2C3D3C0A4AC79C7C3A77C8602C3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7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WS24.02.2021 SA24.02.2021 SA02.03.2021 </dc:description>
  <cp:lastModifiedBy>Фадеева Е.В.</cp:lastModifiedBy>
  <cp:revision>5</cp:revision>
  <cp:lastPrinted>2021-03-02T12:42:00Z</cp:lastPrinted>
  <dcterms:created xsi:type="dcterms:W3CDTF">2021-02-24T06:17:00Z</dcterms:created>
  <dcterms:modified xsi:type="dcterms:W3CDTF">2021-03-03T08:21:00Z</dcterms:modified>
</cp:coreProperties>
</file>