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054DFB02797D47FE8B5D469A209A833D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8D6059" w:rsidRDefault="008D6059" w:rsidP="008D6059">
            <w:pPr>
              <w:ind w:left="495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</w:t>
            </w:r>
          </w:p>
          <w:p w:rsidR="008D6059" w:rsidRDefault="008D6059" w:rsidP="008D6059">
            <w:pPr>
              <w:ind w:left="708"/>
              <w:jc w:val="center"/>
              <w:outlineLvl w:val="0"/>
              <w:rPr>
                <w:sz w:val="22"/>
                <w:szCs w:val="22"/>
              </w:rPr>
            </w:pPr>
          </w:p>
          <w:p w:rsidR="008D6059" w:rsidRDefault="008D6059" w:rsidP="008D6059">
            <w:pPr>
              <w:ind w:left="566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Вносит Комитет Совета </w:t>
            </w:r>
          </w:p>
          <w:p w:rsidR="008D6059" w:rsidRDefault="008D6059" w:rsidP="008D6059">
            <w:pPr>
              <w:ind w:left="566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Федерации по аграрно-продовольственной политике</w:t>
            </w:r>
          </w:p>
          <w:p w:rsidR="008D6059" w:rsidRDefault="008D6059" w:rsidP="008D6059">
            <w:pPr>
              <w:ind w:left="566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природопользованию </w:t>
            </w:r>
          </w:p>
          <w:p w:rsidR="008D6059" w:rsidRDefault="008D6059" w:rsidP="008D6059">
            <w:pPr>
              <w:ind w:left="5664"/>
              <w:outlineLvl w:val="0"/>
              <w:rPr>
                <w:sz w:val="22"/>
                <w:szCs w:val="22"/>
              </w:rPr>
            </w:pPr>
          </w:p>
          <w:p w:rsidR="00545F85" w:rsidRPr="007505F7" w:rsidRDefault="00545F85" w:rsidP="00CF27C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054DFB02797D47FE8B5D469A209A833D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8D6059" w:rsidRDefault="008D6059" w:rsidP="008D6059">
      <w:pPr>
        <w:pStyle w:val="1"/>
      </w:pPr>
      <w:r>
        <w:t xml:space="preserve">О Федеральном законе </w:t>
      </w:r>
      <w:r w:rsidRPr="008D6059">
        <w:t>"О внесении изменений</w:t>
      </w:r>
    </w:p>
    <w:p w:rsidR="008D6059" w:rsidRDefault="008D6059" w:rsidP="008D6059">
      <w:pPr>
        <w:pStyle w:val="2"/>
      </w:pPr>
      <w:r w:rsidRPr="008D6059">
        <w:t xml:space="preserve">в Федеральный закон "О рыболовстве </w:t>
      </w:r>
      <w:r>
        <w:t>и сохранении</w:t>
      </w:r>
    </w:p>
    <w:p w:rsidR="008D6059" w:rsidRPr="008D6059" w:rsidRDefault="008D6059" w:rsidP="008D6059">
      <w:pPr>
        <w:pStyle w:val="2"/>
      </w:pPr>
      <w:r w:rsidRPr="008D6059">
        <w:t>водных биологических ресурсов"</w:t>
      </w:r>
    </w:p>
    <w:p w:rsidR="008D6059" w:rsidRDefault="008D6059" w:rsidP="008D6059">
      <w:pPr>
        <w:pStyle w:val="2"/>
      </w:pPr>
    </w:p>
    <w:p w:rsidR="008D6059" w:rsidRDefault="008D6059" w:rsidP="008D6059">
      <w:pPr>
        <w:pStyle w:val="2"/>
      </w:pPr>
    </w:p>
    <w:p w:rsidR="008D6059" w:rsidRPr="008D6059" w:rsidRDefault="008D6059" w:rsidP="008D6059">
      <w:pPr>
        <w:pStyle w:val="2"/>
      </w:pPr>
    </w:p>
    <w:p w:rsidR="008D6059" w:rsidRDefault="008D6059">
      <w:r w:rsidRPr="008D6059">
        <w:t>Рассмотрев принятый Государственной Думой Федерального Собрания Российской Федерации 21 июля 2026 года Федеральный закон "О внесении и</w:t>
      </w:r>
      <w:r>
        <w:t xml:space="preserve">зменений в Федеральный закон </w:t>
      </w:r>
      <w:r>
        <w:br/>
        <w:t xml:space="preserve">"О </w:t>
      </w:r>
      <w:r w:rsidRPr="008D6059">
        <w:t xml:space="preserve">рыболовстве и сохранении водных биологических ресурсов", </w:t>
      </w:r>
      <w:r w:rsidR="007505F7">
        <w:br/>
      </w:r>
      <w:r w:rsidRPr="008D6059">
        <w:t>в соответствии с частью 4 статьи 105 Конституции Российской Федерации Совет Федерации</w:t>
      </w:r>
      <w:r>
        <w:t xml:space="preserve">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8D6059" w:rsidRDefault="008D6059"/>
    <w:p w:rsidR="008D6059" w:rsidRDefault="008D6059" w:rsidP="008D6059">
      <w:r>
        <w:t xml:space="preserve">1. Одобрить Федеральный закон </w:t>
      </w:r>
      <w:r>
        <w:rPr>
          <w:bCs/>
        </w:rPr>
        <w:t xml:space="preserve">"О внесении изменений </w:t>
      </w:r>
      <w:r>
        <w:rPr>
          <w:bCs/>
        </w:rPr>
        <w:br/>
        <w:t>в Федеральный закон "О рыболовстве и сохранении водных биологических ресурсов".</w:t>
      </w:r>
    </w:p>
    <w:p w:rsidR="008D6059" w:rsidRDefault="008D6059" w:rsidP="008D6059">
      <w:r>
        <w:t xml:space="preserve">2. Настоящее постановление вступает в силу со дня его принятия. </w:t>
      </w:r>
    </w:p>
    <w:p w:rsidR="008D6059" w:rsidRDefault="008D6059" w:rsidP="00C74F19">
      <w:pPr>
        <w:pStyle w:val="ac"/>
      </w:pPr>
    </w:p>
    <w:p w:rsidR="008D6059" w:rsidRDefault="008D6059" w:rsidP="00C74F19">
      <w:pPr>
        <w:pStyle w:val="ac"/>
      </w:pPr>
    </w:p>
    <w:p w:rsidR="008D6059" w:rsidRDefault="008D6059" w:rsidP="00C74F19">
      <w:pPr>
        <w:pStyle w:val="ac"/>
      </w:pPr>
    </w:p>
    <w:p w:rsidR="007505F7" w:rsidRDefault="007505F7" w:rsidP="00327582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8D6059" w:rsidRDefault="008D6059" w:rsidP="00C74F19">
      <w:pPr>
        <w:pStyle w:val="ac"/>
      </w:pPr>
    </w:p>
    <w:p w:rsidR="00327582" w:rsidRDefault="00327582" w:rsidP="00327582">
      <w:pPr>
        <w:pStyle w:val="af"/>
      </w:pPr>
      <w:r>
        <w:t>Москва</w:t>
      </w:r>
    </w:p>
    <w:p w:rsidR="00327582" w:rsidRDefault="00327582" w:rsidP="00327582">
      <w:pPr>
        <w:pStyle w:val="af"/>
      </w:pPr>
      <w:r>
        <w:t>24 июля 2026 года</w:t>
      </w:r>
    </w:p>
    <w:p w:rsidR="00327582" w:rsidRDefault="00327582" w:rsidP="00327582">
      <w:pPr>
        <w:pStyle w:val="ac"/>
      </w:pPr>
      <w:r>
        <w:t>№ 3</w:t>
      </w:r>
      <w:r>
        <w:rPr>
          <w:lang w:val="en-US"/>
        </w:rPr>
        <w:t>7</w:t>
      </w:r>
      <w:r>
        <w:t>1-СФ</w:t>
      </w:r>
    </w:p>
    <w:sectPr w:rsidR="00327582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82" w:rsidRDefault="00CA7882">
      <w:pPr>
        <w:spacing w:line="240" w:lineRule="auto"/>
      </w:pPr>
      <w:r>
        <w:separator/>
      </w:r>
    </w:p>
  </w:endnote>
  <w:endnote w:type="continuationSeparator" w:id="0">
    <w:p w:rsidR="00CA7882" w:rsidRDefault="00CA7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9135AC78-D76C-4338-905C-F597C10A4CCE}"/>
    <w:embedBold r:id="rId2" w:fontKey="{5526A9FF-81FC-4389-AF05-E3F44C8BA381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8621F548-9D9F-498D-B739-2374F1D74FB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7505F7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27582">
      <w:rPr>
        <w:noProof/>
      </w:rPr>
      <w:t>qa11118.docx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D2112F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327582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505F7" w:rsidRDefault="007505F7" w:rsidP="007505F7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27582">
      <w:rPr>
        <w:noProof/>
      </w:rPr>
      <w:t>qa11118.docx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327582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82" w:rsidRDefault="00CA7882">
      <w:pPr>
        <w:spacing w:line="240" w:lineRule="auto"/>
      </w:pPr>
      <w:r>
        <w:separator/>
      </w:r>
    </w:p>
  </w:footnote>
  <w:footnote w:type="continuationSeparator" w:id="0">
    <w:p w:rsidR="00CA7882" w:rsidRDefault="00CA78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327582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72"/>
    <w:rsid w:val="000D3F67"/>
    <w:rsid w:val="001057BD"/>
    <w:rsid w:val="00205211"/>
    <w:rsid w:val="002623D0"/>
    <w:rsid w:val="002A1E3D"/>
    <w:rsid w:val="002B772D"/>
    <w:rsid w:val="003114B9"/>
    <w:rsid w:val="00326328"/>
    <w:rsid w:val="003273F1"/>
    <w:rsid w:val="00327582"/>
    <w:rsid w:val="0035125E"/>
    <w:rsid w:val="00423816"/>
    <w:rsid w:val="004A68AB"/>
    <w:rsid w:val="00505068"/>
    <w:rsid w:val="00507072"/>
    <w:rsid w:val="00545F85"/>
    <w:rsid w:val="005B2AEB"/>
    <w:rsid w:val="00720496"/>
    <w:rsid w:val="00723EF8"/>
    <w:rsid w:val="007505F7"/>
    <w:rsid w:val="0078182C"/>
    <w:rsid w:val="00885B74"/>
    <w:rsid w:val="008D6059"/>
    <w:rsid w:val="00910EF7"/>
    <w:rsid w:val="00997F4C"/>
    <w:rsid w:val="00A82E08"/>
    <w:rsid w:val="00AA344E"/>
    <w:rsid w:val="00B07D98"/>
    <w:rsid w:val="00B30B27"/>
    <w:rsid w:val="00B33546"/>
    <w:rsid w:val="00B67711"/>
    <w:rsid w:val="00CA7882"/>
    <w:rsid w:val="00CF27C2"/>
    <w:rsid w:val="00CF731B"/>
    <w:rsid w:val="00D2112F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BCDE8-B5C1-4149-9E21-10A44642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  <w:style w:type="character" w:customStyle="1" w:styleId="oznaimen1">
    <w:name w:val="oz_naimen1"/>
    <w:rsid w:val="008D6059"/>
    <w:rPr>
      <w:rFonts w:ascii="Roboto Condensed" w:hAnsi="Roboto Condense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4DFB02797D47FE8B5D469A209A83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B7655-2BB0-4AAF-80F7-EE0AF0B1DF54}"/>
      </w:docPartPr>
      <w:docPartBody>
        <w:p w:rsidR="00277600" w:rsidRDefault="00277600">
          <w:pPr>
            <w:pStyle w:val="054DFB02797D47FE8B5D469A209A833D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00"/>
    <w:rsid w:val="00017E61"/>
    <w:rsid w:val="0027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54DFB02797D47FE8B5D469A209A833D">
    <w:name w:val="054DFB02797D47FE8B5D469A209A8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Дурыгина+</dc:creator>
  <cp:keywords/>
  <dc:description>QA22.07.2026 DE23.07.2026 </dc:description>
  <cp:lastModifiedBy>Кучерова О.М.</cp:lastModifiedBy>
  <cp:revision>4</cp:revision>
  <cp:lastPrinted>2026-07-23T15:47:00Z</cp:lastPrinted>
  <dcterms:created xsi:type="dcterms:W3CDTF">2026-07-22T14:17:00Z</dcterms:created>
  <dcterms:modified xsi:type="dcterms:W3CDTF">2026-07-24T08:14:00Z</dcterms:modified>
</cp:coreProperties>
</file>