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077687CCC9F429AB1AD7B0B0FA2421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C93033" w:rsidRDefault="00C93033" w:rsidP="00C93033">
            <w:pPr>
              <w:pStyle w:val="a6"/>
            </w:pPr>
            <w:r w:rsidRPr="00C93033">
              <w:t xml:space="preserve"> </w:t>
            </w: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077687CCC9F429AB1AD7B0B0FA2421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93033" w:rsidRDefault="00C93033" w:rsidP="00C93033">
      <w:pPr>
        <w:pStyle w:val="1"/>
      </w:pPr>
      <w:r w:rsidRPr="00C93033">
        <w:t xml:space="preserve">О Федеральном законе "О внесении изменения </w:t>
      </w:r>
    </w:p>
    <w:p w:rsidR="00C93033" w:rsidRDefault="00C93033" w:rsidP="00C93033">
      <w:pPr>
        <w:pStyle w:val="2"/>
      </w:pPr>
      <w:r w:rsidRPr="00C93033">
        <w:t xml:space="preserve">в Закон Российской Федерации "Основы законодательства </w:t>
      </w:r>
    </w:p>
    <w:p w:rsidR="00C93033" w:rsidRDefault="00C93033" w:rsidP="00C93033">
      <w:pPr>
        <w:pStyle w:val="2"/>
      </w:pPr>
      <w:r w:rsidRPr="00C93033">
        <w:t>Российской Федерации о культуре"</w:t>
      </w:r>
    </w:p>
    <w:p w:rsidR="00C93033" w:rsidRPr="00C93033" w:rsidRDefault="00C93033" w:rsidP="00C93033">
      <w:pPr>
        <w:pStyle w:val="2"/>
      </w:pPr>
    </w:p>
    <w:p w:rsidR="00C93033" w:rsidRPr="00C93033" w:rsidRDefault="00C93033" w:rsidP="00C93033">
      <w:pPr>
        <w:pStyle w:val="2"/>
      </w:pPr>
    </w:p>
    <w:p w:rsidR="00C93033" w:rsidRPr="00C93033" w:rsidRDefault="00C93033" w:rsidP="00C93033">
      <w:pPr>
        <w:pStyle w:val="2"/>
      </w:pPr>
    </w:p>
    <w:p w:rsidR="00C93033" w:rsidRDefault="00C93033">
      <w:r w:rsidRPr="00C93033">
        <w:t xml:space="preserve">Рассмотрев принятый Государственной Думой Федерального Собрания Российской Федерации 17 марта 2026 года Федеральный закон "О внесении изменения в Закон Российской Федерации "Основы законодательства Российской Федерации </w:t>
      </w:r>
      <w:r>
        <w:br/>
      </w:r>
      <w:r w:rsidRPr="00C93033">
        <w:t xml:space="preserve">о культуре" в соответствии со статьей 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C93033" w:rsidRDefault="00C93033"/>
    <w:p w:rsidR="00C93033" w:rsidRPr="00C93033" w:rsidRDefault="00C93033" w:rsidP="00C93033">
      <w:r w:rsidRPr="00C93033">
        <w:t xml:space="preserve">1. Одобрить Федеральный закон "О внесении изменения </w:t>
      </w:r>
      <w:r>
        <w:br/>
      </w:r>
      <w:r w:rsidRPr="00C93033">
        <w:t>в Закон Российской Федерации "Основы законодательства Российской Федерации о культуре".</w:t>
      </w:r>
    </w:p>
    <w:p w:rsidR="00C93033" w:rsidRPr="00C93033" w:rsidRDefault="00C93033" w:rsidP="00C93033">
      <w:r w:rsidRPr="00C93033">
        <w:t>2. Настоящее постановление вступает в силу со дня его принятия.</w:t>
      </w:r>
    </w:p>
    <w:p w:rsidR="00C93033" w:rsidRDefault="00C93033" w:rsidP="00C93033"/>
    <w:p w:rsidR="00C93033" w:rsidRPr="00C93033" w:rsidRDefault="00C93033" w:rsidP="00C93033"/>
    <w:p w:rsidR="00545F85" w:rsidRDefault="00545F85" w:rsidP="00545F85"/>
    <w:p w:rsidR="00D75E81" w:rsidRDefault="00D75E81" w:rsidP="00CD5F4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C93033" w:rsidRDefault="00C93033" w:rsidP="00C74F19">
      <w:pPr>
        <w:pStyle w:val="ac"/>
      </w:pPr>
    </w:p>
    <w:p w:rsidR="00CD5F49" w:rsidRDefault="00CD5F49" w:rsidP="00545F85">
      <w:pPr>
        <w:pStyle w:val="af"/>
      </w:pPr>
      <w:r>
        <w:t>Москва</w:t>
      </w:r>
    </w:p>
    <w:p w:rsidR="00CD5F49" w:rsidRDefault="00CD5F49" w:rsidP="00545F85">
      <w:pPr>
        <w:pStyle w:val="af"/>
      </w:pPr>
      <w:r>
        <w:t>18 марта 202</w:t>
      </w:r>
      <w:r w:rsidR="00397FC5">
        <w:rPr>
          <w:lang w:val="en-US"/>
        </w:rPr>
        <w:t>6</w:t>
      </w:r>
      <w:r>
        <w:t xml:space="preserve"> года</w:t>
      </w:r>
    </w:p>
    <w:p w:rsidR="00CD5F49" w:rsidRPr="00E1527D" w:rsidRDefault="00CD5F49" w:rsidP="00F37056">
      <w:pPr>
        <w:pStyle w:val="ac"/>
      </w:pPr>
      <w:r>
        <w:t>№ 93-СФ</w:t>
      </w:r>
    </w:p>
    <w:sectPr w:rsidR="00CD5F49" w:rsidRPr="00E1527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0F09" w:rsidRDefault="00080F09">
      <w:pPr>
        <w:spacing w:line="240" w:lineRule="auto"/>
      </w:pPr>
      <w:r>
        <w:separator/>
      </w:r>
    </w:p>
  </w:endnote>
  <w:endnote w:type="continuationSeparator" w:id="0">
    <w:p w:rsidR="00080F09" w:rsidRDefault="00080F0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7FB9E82-DFA7-4F9A-9B5E-1E12B70C22C2}"/>
    <w:embedBold r:id="rId2" w:fontKey="{0EB76954-3360-4135-939B-4889362FABDB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718603F-D832-46F1-9BF8-334CC28E700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75E81" w:rsidRDefault="00D75E81" w:rsidP="00D75E8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97FC5">
      <w:rPr>
        <w:noProof/>
      </w:rPr>
      <w:t>zo7487.docx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97FC5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75E81" w:rsidRDefault="00D75E81" w:rsidP="00D75E8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97FC5">
      <w:rPr>
        <w:noProof/>
      </w:rPr>
      <w:t>zo7487.docx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97FC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0F09" w:rsidRDefault="00080F09">
      <w:pPr>
        <w:spacing w:line="240" w:lineRule="auto"/>
      </w:pPr>
      <w:r>
        <w:separator/>
      </w:r>
    </w:p>
  </w:footnote>
  <w:footnote w:type="continuationSeparator" w:id="0">
    <w:p w:rsidR="00080F09" w:rsidRDefault="00080F0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97FC5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5D0"/>
    <w:rsid w:val="00061BF5"/>
    <w:rsid w:val="00080F09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97FC5"/>
    <w:rsid w:val="00423816"/>
    <w:rsid w:val="004A68AB"/>
    <w:rsid w:val="00505068"/>
    <w:rsid w:val="00545F85"/>
    <w:rsid w:val="005B2AEB"/>
    <w:rsid w:val="005C25D0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93033"/>
    <w:rsid w:val="00CB0B5A"/>
    <w:rsid w:val="00CD5F49"/>
    <w:rsid w:val="00CF27C2"/>
    <w:rsid w:val="00CF731B"/>
    <w:rsid w:val="00D75E81"/>
    <w:rsid w:val="00DA769E"/>
    <w:rsid w:val="00E02685"/>
    <w:rsid w:val="00E56AD4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BC2809-A497-4835-8D67-991411B9F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077687CCC9F429AB1AD7B0B0FA2421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EA6E603-1A80-4998-AD66-BC4D15CD9634}"/>
      </w:docPartPr>
      <w:docPartBody>
        <w:p w:rsidR="00271EAD" w:rsidRDefault="00271EAD">
          <w:pPr>
            <w:pStyle w:val="F077687CCC9F429AB1AD7B0B0FA2421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EAD"/>
    <w:rsid w:val="00271EAD"/>
    <w:rsid w:val="003639DD"/>
    <w:rsid w:val="00DE5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077687CCC9F429AB1AD7B0B0FA24215">
    <w:name w:val="F077687CCC9F429AB1AD7B0B0FA2421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науке, образованию и культуре</dc:subject>
  <dc:creator>Заказчик - Вахитов+</dc:creator>
  <cp:keywords/>
  <dc:description>ZO17.03.2026 DE17.03.2026 ZO17.03.2026 </dc:description>
  <cp:lastModifiedBy>sf</cp:lastModifiedBy>
  <cp:revision>5</cp:revision>
  <cp:lastPrinted>2026-03-17T16:23:00Z</cp:lastPrinted>
  <dcterms:created xsi:type="dcterms:W3CDTF">2026-03-17T06:52:00Z</dcterms:created>
  <dcterms:modified xsi:type="dcterms:W3CDTF">2026-03-18T07:05:00Z</dcterms:modified>
</cp:coreProperties>
</file>