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F286F305EF044C19E310434ACFE6C9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BF52DE" w:rsidRDefault="00545F85" w:rsidP="00BF52DE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F286F305EF044C19E310434ACFE6C9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F6929" w:rsidRDefault="00BF52DE" w:rsidP="00BF52DE">
      <w:pPr>
        <w:pStyle w:val="1"/>
      </w:pPr>
      <w:r w:rsidRPr="00BF52DE">
        <w:t>О Федеральном законе "О вн</w:t>
      </w:r>
      <w:r w:rsidR="003F6929">
        <w:t>есении изменений в статьи 3 и 8</w:t>
      </w:r>
    </w:p>
    <w:p w:rsidR="003F6929" w:rsidRDefault="00BF52DE" w:rsidP="003F6929">
      <w:pPr>
        <w:pStyle w:val="2"/>
      </w:pPr>
      <w:r w:rsidRPr="00BF52DE">
        <w:t xml:space="preserve">Федерального закона "О развитии малого и </w:t>
      </w:r>
      <w:r w:rsidR="003F6929">
        <w:t>среднего</w:t>
      </w:r>
    </w:p>
    <w:p w:rsidR="00BF52DE" w:rsidRPr="00BF52DE" w:rsidRDefault="00BF52DE" w:rsidP="003F6929">
      <w:pPr>
        <w:pStyle w:val="2"/>
      </w:pPr>
      <w:r w:rsidRPr="00BF52DE">
        <w:t>предпринимательства в Российской Федерации</w:t>
      </w:r>
      <w:r w:rsidRPr="00BF52DE">
        <w:rPr>
          <w:bCs/>
        </w:rPr>
        <w:t>"</w:t>
      </w:r>
    </w:p>
    <w:p w:rsidR="00BF52DE" w:rsidRPr="00BF52DE" w:rsidRDefault="00BF52DE" w:rsidP="00BF52DE">
      <w:pPr>
        <w:pStyle w:val="2"/>
      </w:pPr>
    </w:p>
    <w:p w:rsidR="00BF52DE" w:rsidRDefault="00BF52DE" w:rsidP="00BF52DE">
      <w:pPr>
        <w:pStyle w:val="2"/>
      </w:pPr>
    </w:p>
    <w:p w:rsidR="00BF52DE" w:rsidRDefault="00BF52DE">
      <w:r w:rsidRPr="00BF52DE">
        <w:t xml:space="preserve">Рассмотрев принятый Государственной Думой Федерального Собрания Российской Федерации 16 декабря 2025 года Федеральный закон "О внесении изменений в статьи 3 и 8 Федерального закона "О развитии малого и среднего предпринимательства в Российской Федерации" в соответствии </w:t>
      </w:r>
      <w:r>
        <w:br/>
      </w:r>
      <w:r w:rsidRPr="00BF52DE">
        <w:t xml:space="preserve">со статьей 106 Конституции Российской Федерации, </w:t>
      </w:r>
      <w:r>
        <w:t>Совет Федерации Федерального Собрания Российской Феде</w:t>
      </w:r>
      <w:bookmarkStart w:id="0" w:name="_GoBack"/>
      <w:bookmarkEnd w:id="0"/>
      <w:r>
        <w:t xml:space="preserve">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BF52DE" w:rsidRDefault="00BF52DE"/>
    <w:p w:rsidR="00BF52DE" w:rsidRPr="00BF52DE" w:rsidRDefault="00BF52DE" w:rsidP="00BF52DE">
      <w:r w:rsidRPr="00BF52DE">
        <w:t xml:space="preserve">1. Одобрить Федеральный закон "О внесении изменений </w:t>
      </w:r>
      <w:r>
        <w:br/>
      </w:r>
      <w:r w:rsidRPr="00BF52DE">
        <w:t>в статьи 3 и 8 Федерального закона "О развитии малого и среднего предпринимательства в Российской Федерации".</w:t>
      </w:r>
    </w:p>
    <w:p w:rsidR="00BF52DE" w:rsidRPr="00BF52DE" w:rsidRDefault="00BF52DE" w:rsidP="00BF52DE">
      <w:r w:rsidRPr="00BF52DE">
        <w:t>2. Настоящее постановление вступает в силу со дня его принятия.</w:t>
      </w:r>
    </w:p>
    <w:p w:rsidR="00545F85" w:rsidRDefault="00545F85" w:rsidP="00D30CAA">
      <w:pPr>
        <w:spacing w:line="240" w:lineRule="auto"/>
      </w:pPr>
    </w:p>
    <w:p w:rsidR="00545F85" w:rsidRDefault="00545F85" w:rsidP="00D30CAA">
      <w:pPr>
        <w:spacing w:line="240" w:lineRule="auto"/>
      </w:pPr>
    </w:p>
    <w:p w:rsidR="00BF52DE" w:rsidRPr="00D30CAA" w:rsidRDefault="00BF52DE" w:rsidP="00D30CAA">
      <w:pPr>
        <w:spacing w:line="240" w:lineRule="auto"/>
        <w:rPr>
          <w:szCs w:val="28"/>
        </w:rPr>
      </w:pPr>
    </w:p>
    <w:p w:rsidR="003F6929" w:rsidRDefault="00BF52DE" w:rsidP="00D30CA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3F6929">
        <w:t>В.И. МАТВИЕНКО</w:t>
      </w:r>
    </w:p>
    <w:p w:rsidR="00BF52DE" w:rsidRDefault="00BF52DE" w:rsidP="00C74F19">
      <w:pPr>
        <w:pStyle w:val="ac"/>
      </w:pPr>
    </w:p>
    <w:p w:rsidR="00D30CAA" w:rsidRDefault="00D30CAA" w:rsidP="00D30CAA">
      <w:pPr>
        <w:pStyle w:val="af"/>
      </w:pPr>
      <w:r>
        <w:t>Москва</w:t>
      </w:r>
    </w:p>
    <w:p w:rsidR="00D30CAA" w:rsidRDefault="00D30CAA" w:rsidP="00D30CAA">
      <w:pPr>
        <w:pStyle w:val="af"/>
      </w:pPr>
      <w:r>
        <w:t>19 декабря 2025 года</w:t>
      </w:r>
      <w:r>
        <w:br/>
        <w:t>№ 619-СФ</w:t>
      </w:r>
    </w:p>
    <w:sectPr w:rsidR="00D30CAA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1E32" w:rsidRDefault="00901E32">
      <w:pPr>
        <w:spacing w:line="240" w:lineRule="auto"/>
      </w:pPr>
      <w:r>
        <w:separator/>
      </w:r>
    </w:p>
  </w:endnote>
  <w:endnote w:type="continuationSeparator" w:id="0">
    <w:p w:rsidR="00901E32" w:rsidRDefault="00901E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04E3E69-81FB-4C48-800E-9FBE674A1246}"/>
    <w:embedBold r:id="rId2" w:fontKey="{D146A77A-C957-43AB-B2B3-92BD37A80DB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B6D437C-F024-4107-AF59-33B5FF26330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F6929" w:rsidRDefault="003F6929" w:rsidP="003F692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30CAA">
      <w:rPr>
        <w:noProof/>
      </w:rPr>
      <w:t>zo7279.docx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30CAA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F6929" w:rsidRDefault="003F6929" w:rsidP="003F692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30CAA">
      <w:rPr>
        <w:noProof/>
      </w:rPr>
      <w:t>zo7279.docx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30CA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1E32" w:rsidRDefault="00901E32">
      <w:pPr>
        <w:spacing w:line="240" w:lineRule="auto"/>
      </w:pPr>
      <w:r>
        <w:separator/>
      </w:r>
    </w:p>
  </w:footnote>
  <w:footnote w:type="continuationSeparator" w:id="0">
    <w:p w:rsidR="00901E32" w:rsidRDefault="00901E3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30CA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A5F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F6929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901E32"/>
    <w:rsid w:val="00910EF7"/>
    <w:rsid w:val="00997F4C"/>
    <w:rsid w:val="00A61704"/>
    <w:rsid w:val="00A804DF"/>
    <w:rsid w:val="00A82E08"/>
    <w:rsid w:val="00AA344E"/>
    <w:rsid w:val="00B07D98"/>
    <w:rsid w:val="00B16A5F"/>
    <w:rsid w:val="00B30B27"/>
    <w:rsid w:val="00B33546"/>
    <w:rsid w:val="00B67711"/>
    <w:rsid w:val="00BF52DE"/>
    <w:rsid w:val="00CF27C2"/>
    <w:rsid w:val="00CF731B"/>
    <w:rsid w:val="00D30CAA"/>
    <w:rsid w:val="00DA769E"/>
    <w:rsid w:val="00DD32E7"/>
    <w:rsid w:val="00E02685"/>
    <w:rsid w:val="00F178A8"/>
    <w:rsid w:val="00F21BB0"/>
    <w:rsid w:val="00F9160B"/>
    <w:rsid w:val="00FC7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FF1A71-B5C9-4278-A1E6-82826ED29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F286F305EF044C19E310434ACFE6C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A4EE6D5-56F9-49C5-8C6B-3F1613CCCB68}"/>
      </w:docPartPr>
      <w:docPartBody>
        <w:p w:rsidR="00347F2E" w:rsidRDefault="00347F2E">
          <w:pPr>
            <w:pStyle w:val="9F286F305EF044C19E310434ACFE6C9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F2E"/>
    <w:rsid w:val="00347F2E"/>
    <w:rsid w:val="00B012B6"/>
    <w:rsid w:val="00D16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F286F305EF044C19E310434ACFE6C95">
    <w:name w:val="9F286F305EF044C19E310434ACFE6C9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ZO17.12.2025 QA18.12.2025 </dc:description>
  <cp:lastModifiedBy>Жарков М.А.</cp:lastModifiedBy>
  <cp:revision>16</cp:revision>
  <cp:lastPrinted>2025-12-18T15:18:00Z</cp:lastPrinted>
  <dcterms:created xsi:type="dcterms:W3CDTF">2025-12-17T12:09:00Z</dcterms:created>
  <dcterms:modified xsi:type="dcterms:W3CDTF">2025-12-18T15:20:00Z</dcterms:modified>
</cp:coreProperties>
</file>