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40C6B4125FC74967939467DA33CDF4B3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5F2898" w:rsidRDefault="00545F85" w:rsidP="005F2898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40C6B4125FC74967939467DA33CDF4B3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F2898" w:rsidRPr="005F2898" w:rsidRDefault="005F2898" w:rsidP="005F2898">
      <w:pPr>
        <w:pStyle w:val="1"/>
      </w:pPr>
      <w:r w:rsidRPr="005F2898">
        <w:t xml:space="preserve">О Федеральном законе "О внесении изменений </w:t>
      </w:r>
    </w:p>
    <w:p w:rsidR="005F2898" w:rsidRDefault="005F2898" w:rsidP="005F2898">
      <w:pPr>
        <w:pStyle w:val="2"/>
      </w:pPr>
      <w:r>
        <w:t xml:space="preserve">в Федеральный закон "Об организации перевозок пассажиров </w:t>
      </w:r>
    </w:p>
    <w:p w:rsidR="005F2898" w:rsidRDefault="005F2898" w:rsidP="005F2898">
      <w:pPr>
        <w:pStyle w:val="2"/>
      </w:pPr>
      <w:r>
        <w:t xml:space="preserve">и багажа легковым такси в Российской Федерации, </w:t>
      </w:r>
    </w:p>
    <w:p w:rsidR="005F2898" w:rsidRDefault="005F2898" w:rsidP="005F2898">
      <w:pPr>
        <w:pStyle w:val="2"/>
      </w:pPr>
      <w:r>
        <w:t xml:space="preserve">о внесении изменений в отдельные законодательные акты </w:t>
      </w:r>
    </w:p>
    <w:p w:rsidR="005F2898" w:rsidRDefault="005F2898" w:rsidP="005F2898">
      <w:pPr>
        <w:pStyle w:val="2"/>
      </w:pPr>
      <w:r>
        <w:t xml:space="preserve">Российской Федерации и о признании утратившими силу </w:t>
      </w:r>
    </w:p>
    <w:p w:rsidR="005F2898" w:rsidRDefault="005F2898" w:rsidP="005F2898">
      <w:pPr>
        <w:pStyle w:val="2"/>
      </w:pPr>
      <w:r>
        <w:t xml:space="preserve">отдельных положений законодательных актов </w:t>
      </w:r>
    </w:p>
    <w:p w:rsidR="005F2898" w:rsidRDefault="005F2898" w:rsidP="005F2898">
      <w:pPr>
        <w:pStyle w:val="2"/>
      </w:pPr>
      <w:r>
        <w:t>Российской Федерации"</w:t>
      </w:r>
      <w:r>
        <w:rPr>
          <w:rFonts w:ascii="Times New Roman" w:hAnsi="Times New Roman"/>
          <w:sz w:val="26"/>
          <w:szCs w:val="26"/>
        </w:rPr>
        <w:t xml:space="preserve"> </w:t>
      </w:r>
      <w:r>
        <w:t xml:space="preserve">и статью 1 </w:t>
      </w:r>
    </w:p>
    <w:p w:rsidR="005F2898" w:rsidRDefault="005F2898" w:rsidP="005F2898">
      <w:pPr>
        <w:pStyle w:val="2"/>
      </w:pPr>
      <w:r>
        <w:t xml:space="preserve">Федерального закона "О внесении изменений </w:t>
      </w:r>
    </w:p>
    <w:p w:rsidR="005F2898" w:rsidRDefault="005F2898" w:rsidP="005F2898">
      <w:pPr>
        <w:pStyle w:val="2"/>
      </w:pPr>
      <w:r>
        <w:t xml:space="preserve">в статьи 9 и 10 Федерального закона </w:t>
      </w:r>
    </w:p>
    <w:p w:rsidR="005F2898" w:rsidRDefault="005F2898" w:rsidP="005F2898">
      <w:pPr>
        <w:pStyle w:val="2"/>
      </w:pPr>
      <w:r>
        <w:t xml:space="preserve">"Об организации перевозок пассажиров </w:t>
      </w:r>
    </w:p>
    <w:p w:rsidR="005F2898" w:rsidRDefault="005F2898" w:rsidP="005F2898">
      <w:pPr>
        <w:pStyle w:val="2"/>
      </w:pPr>
      <w:r>
        <w:t xml:space="preserve">и багажа легковым такси в Российской Федерации, </w:t>
      </w:r>
    </w:p>
    <w:p w:rsidR="005F2898" w:rsidRDefault="005F2898" w:rsidP="005F2898">
      <w:pPr>
        <w:pStyle w:val="2"/>
      </w:pPr>
      <w:r>
        <w:t xml:space="preserve">о внесении изменений в отдельные законодательные акты </w:t>
      </w:r>
    </w:p>
    <w:p w:rsidR="005F2898" w:rsidRDefault="005F2898" w:rsidP="005F2898">
      <w:pPr>
        <w:pStyle w:val="2"/>
      </w:pPr>
      <w:r>
        <w:t xml:space="preserve">Российской Федерации и о признании </w:t>
      </w:r>
    </w:p>
    <w:p w:rsidR="005F2898" w:rsidRDefault="005F2898" w:rsidP="005F2898">
      <w:pPr>
        <w:pStyle w:val="2"/>
      </w:pPr>
      <w:r>
        <w:t xml:space="preserve">утратившими силу отдельных положений </w:t>
      </w:r>
    </w:p>
    <w:p w:rsidR="005F2898" w:rsidRDefault="005F2898" w:rsidP="005F2898">
      <w:pPr>
        <w:pStyle w:val="2"/>
      </w:pPr>
      <w:r>
        <w:t>законодательных актов Российской Федерации"</w:t>
      </w:r>
    </w:p>
    <w:p w:rsidR="005F2898" w:rsidRDefault="005F2898" w:rsidP="005F2898">
      <w:pPr>
        <w:pStyle w:val="2"/>
      </w:pPr>
    </w:p>
    <w:p w:rsidR="005F2898" w:rsidRDefault="005F2898" w:rsidP="005F2898">
      <w:pPr>
        <w:pStyle w:val="2"/>
      </w:pPr>
    </w:p>
    <w:p w:rsidR="005F2898" w:rsidRDefault="005F2898" w:rsidP="005F2898">
      <w:pPr>
        <w:pStyle w:val="2"/>
      </w:pPr>
    </w:p>
    <w:p w:rsidR="005F2898" w:rsidRDefault="005F2898">
      <w:r>
        <w:t>Рассмотрев принятый Государственной Думой Федерального Собрания Российской Федерации 18 декабря 2025 года Федеральный закон "О</w:t>
      </w:r>
      <w:r w:rsidR="000D665B">
        <w:t xml:space="preserve"> </w:t>
      </w:r>
      <w:r>
        <w:t>внесении изменений в Федеральный закон "Об</w:t>
      </w:r>
      <w:r w:rsidR="000D665B">
        <w:t xml:space="preserve"> </w:t>
      </w:r>
      <w:r>
        <w:t xml:space="preserve">организации перевозок пассажиров и багажа легковым такси </w:t>
      </w:r>
      <w:r>
        <w:br/>
        <w:t xml:space="preserve">в Российской Федерации, о внесении изменений в отдельные законодательные акты Российской Федерации и о признании утратившими силу отдельных положений законодательных актов Российской Федерации" и статью 1 Федерального закона </w:t>
      </w:r>
      <w:r w:rsidR="000D665B">
        <w:br/>
      </w:r>
      <w:r>
        <w:t>"О</w:t>
      </w:r>
      <w:r w:rsidR="000D665B">
        <w:t xml:space="preserve"> </w:t>
      </w:r>
      <w:r>
        <w:t xml:space="preserve">внесении изменений в статьи 9 и 10 Федерального закона </w:t>
      </w:r>
      <w:r w:rsidR="000D665B">
        <w:br/>
      </w:r>
      <w:r>
        <w:t>"Об</w:t>
      </w:r>
      <w:r w:rsidR="000D665B">
        <w:t xml:space="preserve"> </w:t>
      </w:r>
      <w:r>
        <w:t xml:space="preserve">организации перевозок пассажиров и багажа легковым такси </w:t>
      </w:r>
      <w:r>
        <w:br/>
        <w:t xml:space="preserve">в Российской Федерации, о внесении изменений в отдельные законодательные акты Российской Федерации и о признании </w:t>
      </w:r>
      <w:r>
        <w:lastRenderedPageBreak/>
        <w:t xml:space="preserve">утратившими силу отдельных положений законодательных актов Российской Федерации" в соответствии со статьей 106 Конституции Российской Федерации,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5F2898" w:rsidRDefault="005F2898"/>
    <w:p w:rsidR="005F2898" w:rsidRDefault="005F2898" w:rsidP="005F2898">
      <w:r>
        <w:t xml:space="preserve">1. Одобрить Федеральный закон "О внесении изменений </w:t>
      </w:r>
      <w:r>
        <w:br/>
        <w:t>в Федеральный закон "Об</w:t>
      </w:r>
      <w:r w:rsidR="000D665B">
        <w:t xml:space="preserve"> </w:t>
      </w:r>
      <w:r>
        <w:t xml:space="preserve">организации перевозок пассажиров </w:t>
      </w:r>
      <w:r>
        <w:br/>
        <w:t>и багажа легковым такси в Российской Федерации, о внесении изменений в отдельные законодательные акты Российской Федерации и о признании утратившими силу отдельных положений законодательных актов Российской Федерации" и статью 1 Федерального закона "О</w:t>
      </w:r>
      <w:r w:rsidR="000D665B">
        <w:t xml:space="preserve"> </w:t>
      </w:r>
      <w:r>
        <w:t>внесении изменений в статьи 9 и 10 Федерального закона "Об</w:t>
      </w:r>
      <w:r w:rsidR="000D665B">
        <w:t xml:space="preserve"> </w:t>
      </w:r>
      <w:r>
        <w:t xml:space="preserve">организации перевозок пассажиров </w:t>
      </w:r>
      <w:r>
        <w:br/>
        <w:t>и багажа легковым такси в Российской Федерации, о внесении изменений в отдельные законодательные акты Российской Федерации и о признании утратившими силу отдельных положений законодательных актов Российской Федерации".</w:t>
      </w:r>
    </w:p>
    <w:p w:rsidR="005F2898" w:rsidRDefault="005F2898" w:rsidP="005F2898">
      <w:r>
        <w:t>2. Настоящее постановление вступает в силу со дня его принятия.</w:t>
      </w:r>
    </w:p>
    <w:p w:rsidR="005F2898" w:rsidRDefault="005F2898" w:rsidP="005F2898"/>
    <w:p w:rsidR="005F2898" w:rsidRDefault="005F2898" w:rsidP="005F2898"/>
    <w:p w:rsidR="005F2898" w:rsidRDefault="005F2898" w:rsidP="005F2898"/>
    <w:p w:rsidR="00B234CA" w:rsidRDefault="00B234CA" w:rsidP="00491025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F2898" w:rsidRDefault="005F2898" w:rsidP="005F2898">
      <w:pPr>
        <w:pStyle w:val="ac"/>
      </w:pPr>
    </w:p>
    <w:p w:rsidR="00545F85" w:rsidRDefault="00545F85" w:rsidP="005F2898">
      <w:pPr>
        <w:pStyle w:val="ac"/>
      </w:pPr>
    </w:p>
    <w:p w:rsidR="00491025" w:rsidRDefault="00491025" w:rsidP="005F2898">
      <w:pPr>
        <w:pStyle w:val="ac"/>
      </w:pPr>
    </w:p>
    <w:p w:rsidR="00491025" w:rsidRDefault="00491025" w:rsidP="00491025">
      <w:pPr>
        <w:pStyle w:val="ac"/>
      </w:pPr>
      <w:r>
        <w:t>Москва</w:t>
      </w:r>
    </w:p>
    <w:p w:rsidR="00491025" w:rsidRDefault="00491025" w:rsidP="00491025">
      <w:pPr>
        <w:pStyle w:val="ac"/>
      </w:pPr>
      <w:r>
        <w:t>24 декабря 2025 года</w:t>
      </w:r>
    </w:p>
    <w:p w:rsidR="00491025" w:rsidRDefault="00491025" w:rsidP="00491025">
      <w:pPr>
        <w:pStyle w:val="ac"/>
      </w:pPr>
      <w:r>
        <w:t>№ 6</w:t>
      </w:r>
      <w:r>
        <w:rPr>
          <w:lang w:val="en-US"/>
        </w:rPr>
        <w:t>59</w:t>
      </w:r>
      <w:r>
        <w:t>-СФ</w:t>
      </w:r>
    </w:p>
    <w:p w:rsidR="00491025" w:rsidRDefault="00491025" w:rsidP="005F2898">
      <w:pPr>
        <w:pStyle w:val="ac"/>
      </w:pPr>
    </w:p>
    <w:sectPr w:rsidR="0049102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372F" w:rsidRDefault="0059372F">
      <w:pPr>
        <w:spacing w:line="240" w:lineRule="auto"/>
      </w:pPr>
      <w:r>
        <w:separator/>
      </w:r>
    </w:p>
  </w:endnote>
  <w:endnote w:type="continuationSeparator" w:id="0">
    <w:p w:rsidR="0059372F" w:rsidRDefault="0059372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462F64E4-ABDF-4993-9C64-768070103689}"/>
    <w:embedBold r:id="rId2" w:fontKey="{BF3C5714-6247-4207-817C-E64A0772E80C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E401CCFA-8914-456B-A630-EA033BCCD3F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234CA" w:rsidRDefault="00B234CA" w:rsidP="00B234C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491025">
      <w:rPr>
        <w:noProof/>
      </w:rPr>
      <w:t>sa10593.docx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491025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234CA" w:rsidRDefault="00B234CA" w:rsidP="00B234C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491025">
      <w:rPr>
        <w:noProof/>
      </w:rPr>
      <w:t>sa10593.docx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491025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372F" w:rsidRDefault="0059372F">
      <w:pPr>
        <w:spacing w:line="240" w:lineRule="auto"/>
      </w:pPr>
      <w:r>
        <w:separator/>
      </w:r>
    </w:p>
  </w:footnote>
  <w:footnote w:type="continuationSeparator" w:id="0">
    <w:p w:rsidR="0059372F" w:rsidRDefault="0059372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1113E8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96E"/>
    <w:rsid w:val="000D3F67"/>
    <w:rsid w:val="000D665B"/>
    <w:rsid w:val="001057BD"/>
    <w:rsid w:val="001113E8"/>
    <w:rsid w:val="00205211"/>
    <w:rsid w:val="002623D0"/>
    <w:rsid w:val="002A1E3D"/>
    <w:rsid w:val="002B772D"/>
    <w:rsid w:val="003114B9"/>
    <w:rsid w:val="003273F1"/>
    <w:rsid w:val="0035125E"/>
    <w:rsid w:val="00423816"/>
    <w:rsid w:val="00491025"/>
    <w:rsid w:val="004A68AB"/>
    <w:rsid w:val="00505068"/>
    <w:rsid w:val="00545F85"/>
    <w:rsid w:val="0059372F"/>
    <w:rsid w:val="005B2AEB"/>
    <w:rsid w:val="005F2898"/>
    <w:rsid w:val="00720496"/>
    <w:rsid w:val="00723EF8"/>
    <w:rsid w:val="0078182C"/>
    <w:rsid w:val="008716BB"/>
    <w:rsid w:val="00885B74"/>
    <w:rsid w:val="0090796E"/>
    <w:rsid w:val="00910EF7"/>
    <w:rsid w:val="00997F4C"/>
    <w:rsid w:val="00A82E08"/>
    <w:rsid w:val="00AA344E"/>
    <w:rsid w:val="00B07D98"/>
    <w:rsid w:val="00B234CA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A16394-3075-41AC-8B02-F38B8AEBB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uiPriority w:val="99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339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0C6B4125FC74967939467DA33CDF4B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A1D845D-0C8F-4653-A6EA-C93507FBDBF6}"/>
      </w:docPartPr>
      <w:docPartBody>
        <w:p w:rsidR="00D14E6A" w:rsidRDefault="00D14E6A">
          <w:pPr>
            <w:pStyle w:val="40C6B4125FC74967939467DA33CDF4B3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4E6A"/>
    <w:rsid w:val="00121043"/>
    <w:rsid w:val="00224C56"/>
    <w:rsid w:val="00D14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40C6B4125FC74967939467DA33CDF4B3">
    <w:name w:val="40C6B4125FC74967939467DA33CDF4B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2</Pages>
  <Words>379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2539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SA22.12.2025 DE23.12.2025 </dc:description>
  <cp:lastModifiedBy>Жарков М.А.</cp:lastModifiedBy>
  <cp:revision>4</cp:revision>
  <cp:lastPrinted>2025-12-23T14:14:00Z</cp:lastPrinted>
  <dcterms:created xsi:type="dcterms:W3CDTF">2025-12-22T14:08:00Z</dcterms:created>
  <dcterms:modified xsi:type="dcterms:W3CDTF">2025-12-23T14:21:00Z</dcterms:modified>
</cp:coreProperties>
</file>