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8AF59F9D6304A7DA9A47737EC8AF14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6800B9" w:rsidRPr="006800B9" w:rsidRDefault="006800B9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8AF59F9D6304A7DA9A47737EC8AF14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800B9" w:rsidRPr="006800B9" w:rsidRDefault="006800B9" w:rsidP="006800B9">
      <w:pPr>
        <w:pStyle w:val="1"/>
      </w:pPr>
      <w:r w:rsidRPr="006800B9">
        <w:t xml:space="preserve">О Федеральном законе "О внесении изменений </w:t>
      </w:r>
    </w:p>
    <w:p w:rsidR="006800B9" w:rsidRPr="006800B9" w:rsidRDefault="006800B9" w:rsidP="006800B9">
      <w:pPr>
        <w:pStyle w:val="2"/>
      </w:pPr>
      <w:r w:rsidRPr="006800B9">
        <w:t>в Федеральный закон "О ветеранах"</w:t>
      </w:r>
    </w:p>
    <w:p w:rsidR="006800B9" w:rsidRPr="006800B9" w:rsidRDefault="006800B9" w:rsidP="006800B9">
      <w:pPr>
        <w:pStyle w:val="2"/>
      </w:pPr>
    </w:p>
    <w:p w:rsidR="006800B9" w:rsidRPr="006800B9" w:rsidRDefault="006800B9" w:rsidP="006800B9">
      <w:pPr>
        <w:pStyle w:val="2"/>
      </w:pPr>
    </w:p>
    <w:p w:rsidR="006800B9" w:rsidRPr="006800B9" w:rsidRDefault="006800B9" w:rsidP="006800B9">
      <w:pPr>
        <w:pStyle w:val="2"/>
      </w:pPr>
    </w:p>
    <w:p w:rsidR="006800B9" w:rsidRDefault="006800B9">
      <w:r>
        <w:t xml:space="preserve">Рассмотрев принятый Государственной Думой Федерального Собрания Российской Федерации 21 октября 2025 года Федеральный закон "О внесении изменений в Федеральный закон "О ветеранах" 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6800B9" w:rsidRDefault="006800B9"/>
    <w:p w:rsidR="006800B9" w:rsidRDefault="006800B9" w:rsidP="006800B9">
      <w:r>
        <w:t xml:space="preserve">1. Одобрить Федеральный закон "О внесении изменений </w:t>
      </w:r>
      <w:r>
        <w:br/>
        <w:t>в Федеральный закон "О ветеранах".</w:t>
      </w:r>
    </w:p>
    <w:p w:rsidR="006800B9" w:rsidRDefault="006800B9" w:rsidP="006800B9">
      <w:r>
        <w:t xml:space="preserve">2. Настоящее постановление вступает в силу со дня его принятия. </w:t>
      </w:r>
    </w:p>
    <w:p w:rsidR="006800B9" w:rsidRDefault="006800B9" w:rsidP="006800B9"/>
    <w:p w:rsidR="006800B9" w:rsidRDefault="006800B9" w:rsidP="006800B9"/>
    <w:p w:rsidR="006800B9" w:rsidRDefault="006800B9" w:rsidP="006800B9"/>
    <w:p w:rsidR="006800B9" w:rsidRDefault="006800B9" w:rsidP="002121CF">
      <w:pPr>
        <w:pStyle w:val="11"/>
      </w:pPr>
      <w:r>
        <w:t xml:space="preserve">Председатель </w:t>
      </w:r>
    </w:p>
    <w:p w:rsidR="006800B9" w:rsidRDefault="006800B9" w:rsidP="002121CF">
      <w:pPr>
        <w:pStyle w:val="11"/>
      </w:pPr>
      <w:r>
        <w:t xml:space="preserve">Совета Федерации </w:t>
      </w:r>
    </w:p>
    <w:p w:rsidR="006800B9" w:rsidRDefault="006800B9" w:rsidP="002121CF">
      <w:pPr>
        <w:pStyle w:val="11"/>
      </w:pPr>
      <w:r>
        <w:t xml:space="preserve">Федерального Собрания </w:t>
      </w:r>
    </w:p>
    <w:p w:rsidR="00CC534D" w:rsidRDefault="006800B9" w:rsidP="002121CF">
      <w:pPr>
        <w:pStyle w:val="11"/>
      </w:pPr>
      <w:r>
        <w:t>Российской Федерации</w:t>
      </w:r>
      <w:r>
        <w:tab/>
      </w:r>
      <w:r w:rsidR="002121CF">
        <w:tab/>
      </w:r>
      <w:r w:rsidR="00CC534D">
        <w:t>В.И. МАТВИЕНКО</w:t>
      </w:r>
    </w:p>
    <w:p w:rsidR="006800B9" w:rsidRDefault="006800B9" w:rsidP="006800B9">
      <w:pPr>
        <w:pStyle w:val="ac"/>
      </w:pPr>
    </w:p>
    <w:p w:rsidR="006800B9" w:rsidRDefault="006800B9" w:rsidP="006800B9">
      <w:pPr>
        <w:pStyle w:val="ac"/>
      </w:pPr>
    </w:p>
    <w:p w:rsidR="002121CF" w:rsidRDefault="002121CF" w:rsidP="006800B9">
      <w:pPr>
        <w:pStyle w:val="ac"/>
      </w:pPr>
    </w:p>
    <w:p w:rsidR="002121CF" w:rsidRDefault="002121CF" w:rsidP="00545F85">
      <w:pPr>
        <w:pStyle w:val="af"/>
      </w:pPr>
      <w:r>
        <w:t>Москва</w:t>
      </w:r>
    </w:p>
    <w:p w:rsidR="002121CF" w:rsidRDefault="002121CF" w:rsidP="00545F85">
      <w:pPr>
        <w:pStyle w:val="af"/>
      </w:pPr>
      <w:r>
        <w:t>22 октября 2025 года</w:t>
      </w:r>
    </w:p>
    <w:p w:rsidR="002121CF" w:rsidRPr="00482F30" w:rsidRDefault="002121CF" w:rsidP="00545F85">
      <w:pPr>
        <w:pStyle w:val="af"/>
      </w:pPr>
      <w:r>
        <w:t>№ 446-СФ</w:t>
      </w:r>
    </w:p>
    <w:sectPr w:rsidR="002121CF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55F" w:rsidRDefault="00BA455F">
      <w:pPr>
        <w:spacing w:line="240" w:lineRule="auto"/>
      </w:pPr>
      <w:r>
        <w:separator/>
      </w:r>
    </w:p>
  </w:endnote>
  <w:endnote w:type="continuationSeparator" w:id="0">
    <w:p w:rsidR="00BA455F" w:rsidRDefault="00BA45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D1D5A6C-D479-49C4-99FF-75DBF9340022}"/>
    <w:embedBold r:id="rId2" w:fontKey="{D0F930B0-2277-4D37-B237-CC5330C378B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A1F43FC-8021-43D3-B90D-0509FAD3244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C534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121CF">
      <w:rPr>
        <w:noProof/>
      </w:rPr>
      <w:t>sa10341.docx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D4CA7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121C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C534D" w:rsidRDefault="00CC534D" w:rsidP="00CC534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121CF">
      <w:rPr>
        <w:noProof/>
      </w:rPr>
      <w:t>sa10341.docx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121C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55F" w:rsidRDefault="00BA455F">
      <w:pPr>
        <w:spacing w:line="240" w:lineRule="auto"/>
      </w:pPr>
      <w:r>
        <w:separator/>
      </w:r>
    </w:p>
  </w:footnote>
  <w:footnote w:type="continuationSeparator" w:id="0">
    <w:p w:rsidR="00BA455F" w:rsidRDefault="00BA45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121C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209"/>
    <w:rsid w:val="000D3F67"/>
    <w:rsid w:val="001057BD"/>
    <w:rsid w:val="00205211"/>
    <w:rsid w:val="002121CF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800B9"/>
    <w:rsid w:val="00720496"/>
    <w:rsid w:val="00723EF8"/>
    <w:rsid w:val="0078182C"/>
    <w:rsid w:val="007D4CA7"/>
    <w:rsid w:val="00885B74"/>
    <w:rsid w:val="00910EF7"/>
    <w:rsid w:val="00997F4C"/>
    <w:rsid w:val="00A82E08"/>
    <w:rsid w:val="00AA344E"/>
    <w:rsid w:val="00AF6209"/>
    <w:rsid w:val="00B07D98"/>
    <w:rsid w:val="00B30B27"/>
    <w:rsid w:val="00B33546"/>
    <w:rsid w:val="00B67711"/>
    <w:rsid w:val="00BA455F"/>
    <w:rsid w:val="00CC534D"/>
    <w:rsid w:val="00CF27C2"/>
    <w:rsid w:val="00CF731B"/>
    <w:rsid w:val="00DA769E"/>
    <w:rsid w:val="00E02685"/>
    <w:rsid w:val="00E7422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B523E2-6144-412F-91AB-F1EB2FD8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33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8AF59F9D6304A7DA9A47737EC8AF1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759BF6-9E12-4B7A-AE28-4B92497B5B12}"/>
      </w:docPartPr>
      <w:docPartBody>
        <w:p w:rsidR="00FD7950" w:rsidRDefault="00FD7950">
          <w:pPr>
            <w:pStyle w:val="E8AF59F9D6304A7DA9A47737EC8AF14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50"/>
    <w:rsid w:val="0089456A"/>
    <w:rsid w:val="00D349A1"/>
    <w:rsid w:val="00FD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8AF59F9D6304A7DA9A47737EC8AF140">
    <w:name w:val="E8AF59F9D6304A7DA9A47737EC8AF1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Васин+</dc:creator>
  <cp:keywords/>
  <dc:description>SA21.10.2025 QA21.10.2025 </dc:description>
  <cp:lastModifiedBy>Жарков М.А.</cp:lastModifiedBy>
  <cp:revision>4</cp:revision>
  <cp:lastPrinted>2025-10-21T14:55:00Z</cp:lastPrinted>
  <dcterms:created xsi:type="dcterms:W3CDTF">2025-10-21T10:31:00Z</dcterms:created>
  <dcterms:modified xsi:type="dcterms:W3CDTF">2025-10-21T15:04:00Z</dcterms:modified>
</cp:coreProperties>
</file>