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9AFBB31293A7412295E20059C9D15C1C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DA646E" w:rsidRDefault="00545F85" w:rsidP="00777241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9AFBB31293A7412295E20059C9D15C1C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DA646E" w:rsidRDefault="00DA646E" w:rsidP="00D5259C">
      <w:pPr>
        <w:pStyle w:val="1"/>
        <w:spacing w:before="480"/>
      </w:pPr>
      <w:r w:rsidRPr="00DA646E">
        <w:t>О Федеральном законе</w:t>
      </w:r>
      <w:r>
        <w:t xml:space="preserve"> "</w:t>
      </w:r>
      <w:r w:rsidRPr="00DA646E">
        <w:t xml:space="preserve">О внесении изменений </w:t>
      </w:r>
    </w:p>
    <w:p w:rsidR="00DA646E" w:rsidRDefault="00DA646E" w:rsidP="00DA646E">
      <w:pPr>
        <w:pStyle w:val="2"/>
      </w:pPr>
      <w:r w:rsidRPr="00DA646E">
        <w:t>в статьи 24 и 67</w:t>
      </w:r>
      <w:r w:rsidRPr="00DA646E">
        <w:rPr>
          <w:vertAlign w:val="superscript"/>
        </w:rPr>
        <w:t>1</w:t>
      </w:r>
      <w:r>
        <w:t xml:space="preserve"> </w:t>
      </w:r>
      <w:r w:rsidRPr="00DA646E">
        <w:t xml:space="preserve">Водного кодекса Российской Федерации </w:t>
      </w:r>
    </w:p>
    <w:p w:rsidR="00DA646E" w:rsidRDefault="00DA646E" w:rsidP="00DA646E">
      <w:pPr>
        <w:pStyle w:val="2"/>
      </w:pPr>
      <w:r w:rsidRPr="00DA646E">
        <w:t>и статью 3 Федерального закона</w:t>
      </w:r>
      <w:r>
        <w:t xml:space="preserve"> "</w:t>
      </w:r>
      <w:r w:rsidRPr="00DA646E">
        <w:t xml:space="preserve">О безопасности </w:t>
      </w:r>
    </w:p>
    <w:p w:rsidR="00DA646E" w:rsidRPr="00DA646E" w:rsidRDefault="00DA646E" w:rsidP="00DA646E">
      <w:pPr>
        <w:pStyle w:val="2"/>
      </w:pPr>
      <w:r w:rsidRPr="00DA646E">
        <w:t>гидротехнических сооружений</w:t>
      </w:r>
      <w:r>
        <w:t>"</w:t>
      </w:r>
      <w:r w:rsidRPr="00DA646E">
        <w:t xml:space="preserve"> </w:t>
      </w:r>
    </w:p>
    <w:p w:rsidR="00DA646E" w:rsidRDefault="00DA646E" w:rsidP="00DA646E">
      <w:pPr>
        <w:pStyle w:val="2"/>
      </w:pPr>
    </w:p>
    <w:p w:rsidR="00DA646E" w:rsidRDefault="00DA646E" w:rsidP="00DA646E">
      <w:pPr>
        <w:pStyle w:val="2"/>
      </w:pPr>
    </w:p>
    <w:p w:rsidR="00DA646E" w:rsidRDefault="00DA646E">
      <w:r w:rsidRPr="00DA646E">
        <w:t>Рассмотрев принятый Государственной Думой Федерального Собрания Российской Федерации 21 июля 2026 года Федеральный закон "О внесении изменений в статьи 24 и 67</w:t>
      </w:r>
      <w:r w:rsidRPr="00DA646E">
        <w:rPr>
          <w:vertAlign w:val="superscript"/>
        </w:rPr>
        <w:t>1</w:t>
      </w:r>
      <w:r w:rsidRPr="00DA646E">
        <w:t xml:space="preserve"> Водного кодекса Российской Федерации и статью 3 Федерального закона </w:t>
      </w:r>
      <w:r>
        <w:br/>
      </w:r>
      <w:r w:rsidRPr="00DA646E">
        <w:t xml:space="preserve">"О безопасности гидротехнических сооружений", в соответствии </w:t>
      </w:r>
      <w:r>
        <w:br/>
      </w:r>
      <w:r w:rsidRPr="00DA646E">
        <w:t xml:space="preserve">с частью 4 статьи 105 Конституции Российской Федерации </w:t>
      </w:r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DA646E" w:rsidRDefault="00DA646E"/>
    <w:p w:rsidR="00DA646E" w:rsidRPr="00DA646E" w:rsidRDefault="00DA646E" w:rsidP="00DA646E">
      <w:r w:rsidRPr="00DA646E">
        <w:t xml:space="preserve">1. Одобрить Федеральный закон </w:t>
      </w:r>
      <w:r>
        <w:t>"</w:t>
      </w:r>
      <w:r w:rsidRPr="00DA646E">
        <w:t xml:space="preserve">О внесении изменений </w:t>
      </w:r>
      <w:r>
        <w:br/>
      </w:r>
      <w:r w:rsidRPr="00DA646E">
        <w:t>в статьи 24 и 67</w:t>
      </w:r>
      <w:r w:rsidRPr="00DA646E">
        <w:rPr>
          <w:vertAlign w:val="superscript"/>
        </w:rPr>
        <w:t>1</w:t>
      </w:r>
      <w:r>
        <w:t xml:space="preserve"> </w:t>
      </w:r>
      <w:r w:rsidRPr="00DA646E">
        <w:t xml:space="preserve">Водного кодекса Российской Федерации </w:t>
      </w:r>
      <w:r>
        <w:br/>
      </w:r>
      <w:r w:rsidRPr="00DA646E">
        <w:t xml:space="preserve">и статью 3 Федерального закона </w:t>
      </w:r>
      <w:r>
        <w:t>"</w:t>
      </w:r>
      <w:r w:rsidRPr="00DA646E">
        <w:t>О безопасности гидротехнических сооружений</w:t>
      </w:r>
      <w:r>
        <w:t>"</w:t>
      </w:r>
      <w:r w:rsidRPr="00DA646E">
        <w:t xml:space="preserve">. </w:t>
      </w:r>
    </w:p>
    <w:p w:rsidR="00DA646E" w:rsidRPr="00DA646E" w:rsidRDefault="00DA646E" w:rsidP="00DA646E">
      <w:r w:rsidRPr="00DA646E">
        <w:t>2. Настоящее постановление вступает в силу со дня его принятия.</w:t>
      </w:r>
    </w:p>
    <w:p w:rsidR="00545F85" w:rsidRDefault="00545F85" w:rsidP="00545F85"/>
    <w:p w:rsidR="00DA646E" w:rsidRDefault="00DA646E" w:rsidP="00545F85"/>
    <w:p w:rsidR="00777241" w:rsidRDefault="00777241" w:rsidP="00D5259C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D5259C" w:rsidRDefault="00D5259C" w:rsidP="00D5259C">
      <w:pPr>
        <w:pStyle w:val="11"/>
      </w:pPr>
    </w:p>
    <w:p w:rsidR="00D5259C" w:rsidRDefault="00D5259C" w:rsidP="00D5259C">
      <w:pPr>
        <w:pStyle w:val="ac"/>
      </w:pPr>
      <w:r>
        <w:t>Москва</w:t>
      </w:r>
    </w:p>
    <w:p w:rsidR="00D5259C" w:rsidRDefault="00D5259C" w:rsidP="00D5259C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D5259C" w:rsidRPr="00D5259C" w:rsidRDefault="00D5259C" w:rsidP="00D5259C">
      <w:pPr>
        <w:pStyle w:val="11"/>
        <w:rPr>
          <w:b w:val="0"/>
        </w:rPr>
      </w:pPr>
      <w:r w:rsidRPr="00D5259C">
        <w:rPr>
          <w:b w:val="0"/>
        </w:rPr>
        <w:t>№</w:t>
      </w:r>
      <w:r w:rsidRPr="00D5259C">
        <w:rPr>
          <w:b w:val="0"/>
          <w:lang w:val="en-US"/>
        </w:rPr>
        <w:t xml:space="preserve"> 3</w:t>
      </w:r>
      <w:r>
        <w:rPr>
          <w:b w:val="0"/>
          <w:lang w:val="en-US"/>
        </w:rPr>
        <w:t>72</w:t>
      </w:r>
      <w:r w:rsidRPr="00D5259C">
        <w:rPr>
          <w:b w:val="0"/>
          <w:lang w:val="en-US"/>
        </w:rPr>
        <w:t>-</w:t>
      </w:r>
      <w:proofErr w:type="spellStart"/>
      <w:r w:rsidRPr="00D5259C">
        <w:rPr>
          <w:b w:val="0"/>
        </w:rPr>
        <w:t>СФ</w:t>
      </w:r>
      <w:proofErr w:type="spellEnd"/>
    </w:p>
    <w:sectPr w:rsidR="00D5259C" w:rsidRPr="00D5259C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7C" w:rsidRDefault="006E7B7C">
      <w:pPr>
        <w:spacing w:line="240" w:lineRule="auto"/>
      </w:pPr>
      <w:r>
        <w:separator/>
      </w:r>
    </w:p>
  </w:endnote>
  <w:endnote w:type="continuationSeparator" w:id="0">
    <w:p w:rsidR="006E7B7C" w:rsidRDefault="006E7B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306C66B8-AE21-427B-8648-F904808649E7}"/>
    <w:embedBold r:id="rId2" w:fontKey="{4C5E75FD-5450-463C-922B-D51DAA8611CA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3532A44B-A333-4875-94B2-B1EE8B75081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777241" w:rsidRDefault="00777241" w:rsidP="00777241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D5259C">
      <w:rPr>
        <w:noProof/>
      </w:rPr>
      <w:t>zo7891.docx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D5259C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777241" w:rsidRDefault="00777241" w:rsidP="00777241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D5259C">
      <w:rPr>
        <w:noProof/>
      </w:rPr>
      <w:t>zo7891.docx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D5259C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7C" w:rsidRDefault="006E7B7C">
      <w:pPr>
        <w:spacing w:line="240" w:lineRule="auto"/>
      </w:pPr>
      <w:r>
        <w:separator/>
      </w:r>
    </w:p>
  </w:footnote>
  <w:footnote w:type="continuationSeparator" w:id="0">
    <w:p w:rsidR="006E7B7C" w:rsidRDefault="006E7B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D5259C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6A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687CA3"/>
    <w:rsid w:val="006E7B7C"/>
    <w:rsid w:val="00720496"/>
    <w:rsid w:val="00723EF8"/>
    <w:rsid w:val="00777241"/>
    <w:rsid w:val="0078182C"/>
    <w:rsid w:val="00885B74"/>
    <w:rsid w:val="008D166A"/>
    <w:rsid w:val="00910EF7"/>
    <w:rsid w:val="00997F4C"/>
    <w:rsid w:val="00A82E08"/>
    <w:rsid w:val="00AA344E"/>
    <w:rsid w:val="00B07D98"/>
    <w:rsid w:val="00B30B27"/>
    <w:rsid w:val="00B33546"/>
    <w:rsid w:val="00B67711"/>
    <w:rsid w:val="00CC5B74"/>
    <w:rsid w:val="00CF27C2"/>
    <w:rsid w:val="00CF731B"/>
    <w:rsid w:val="00D5259C"/>
    <w:rsid w:val="00DA646E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8A0CD-773D-4ED4-92DD-940AF532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FBB31293A7412295E20059C9D15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EC40E-3BFE-4819-B479-04D4D7791933}"/>
      </w:docPartPr>
      <w:docPartBody>
        <w:p w:rsidR="002940B6" w:rsidRDefault="002940B6">
          <w:pPr>
            <w:pStyle w:val="9AFBB31293A7412295E20059C9D15C1C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B6"/>
    <w:rsid w:val="002940B6"/>
    <w:rsid w:val="0044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9AFBB31293A7412295E20059C9D15C1C">
    <w:name w:val="9AFBB31293A7412295E20059C9D15C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Пенсиянцева+</dc:creator>
  <cp:keywords/>
  <dc:description>ZO23.07.2026 ZO23.07.2026 </dc:description>
  <cp:lastModifiedBy>Жарков М.А.</cp:lastModifiedBy>
  <cp:revision>4</cp:revision>
  <cp:lastPrinted>2026-07-23T18:17:00Z</cp:lastPrinted>
  <dcterms:created xsi:type="dcterms:W3CDTF">2026-07-23T11:22:00Z</dcterms:created>
  <dcterms:modified xsi:type="dcterms:W3CDTF">2026-07-24T08:12:00Z</dcterms:modified>
</cp:coreProperties>
</file>