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55B418EBB534873BF63C76056C3AAE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D5340" w:rsidRDefault="00545F85" w:rsidP="000D534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55B418EBB534873BF63C76056C3AAE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A53F1" w:rsidRDefault="000D5340" w:rsidP="000D5340">
      <w:pPr>
        <w:pStyle w:val="1"/>
      </w:pPr>
      <w:r w:rsidRPr="000D5340">
        <w:t xml:space="preserve">О Федеральном законе "О внесении изменений </w:t>
      </w:r>
    </w:p>
    <w:p w:rsidR="00EA53F1" w:rsidRDefault="000D5340" w:rsidP="00EA53F1">
      <w:pPr>
        <w:pStyle w:val="2"/>
      </w:pPr>
      <w:r w:rsidRPr="000D5340">
        <w:t>в статью 21</w:t>
      </w:r>
      <w:r w:rsidRPr="000D5340">
        <w:rPr>
          <w:vertAlign w:val="superscript"/>
        </w:rPr>
        <w:t>3</w:t>
      </w:r>
      <w:r w:rsidRPr="000D5340">
        <w:t xml:space="preserve"> Федерального закона "</w:t>
      </w:r>
      <w:r w:rsidRPr="000D5340">
        <w:rPr>
          <w:rFonts w:hint="eastAsia"/>
        </w:rPr>
        <w:t>Об</w:t>
      </w:r>
      <w:r w:rsidRPr="000D5340">
        <w:t xml:space="preserve"> </w:t>
      </w:r>
      <w:r w:rsidRPr="000D5340">
        <w:rPr>
          <w:rFonts w:hint="eastAsia"/>
        </w:rPr>
        <w:t>организации</w:t>
      </w:r>
      <w:r w:rsidRPr="000D5340">
        <w:t xml:space="preserve"> </w:t>
      </w:r>
    </w:p>
    <w:p w:rsidR="000D5340" w:rsidRPr="000D5340" w:rsidRDefault="000D5340" w:rsidP="00EA53F1">
      <w:pPr>
        <w:pStyle w:val="2"/>
      </w:pPr>
      <w:r w:rsidRPr="000D5340">
        <w:rPr>
          <w:rFonts w:hint="eastAsia"/>
        </w:rPr>
        <w:t>предоставления</w:t>
      </w:r>
      <w:r w:rsidRPr="000D5340">
        <w:t xml:space="preserve"> </w:t>
      </w:r>
      <w:r w:rsidRPr="000D5340">
        <w:rPr>
          <w:rFonts w:hint="eastAsia"/>
        </w:rPr>
        <w:t>государственных</w:t>
      </w:r>
      <w:r w:rsidRPr="000D5340">
        <w:t xml:space="preserve"> </w:t>
      </w:r>
      <w:r w:rsidRPr="000D5340">
        <w:rPr>
          <w:rFonts w:hint="eastAsia"/>
        </w:rPr>
        <w:t>и</w:t>
      </w:r>
      <w:r w:rsidRPr="000D5340">
        <w:t xml:space="preserve"> </w:t>
      </w:r>
      <w:r w:rsidRPr="000D5340">
        <w:rPr>
          <w:rFonts w:hint="eastAsia"/>
        </w:rPr>
        <w:t>муниципальных</w:t>
      </w:r>
      <w:r w:rsidRPr="000D5340">
        <w:t xml:space="preserve"> </w:t>
      </w:r>
      <w:r w:rsidRPr="000D5340">
        <w:rPr>
          <w:rFonts w:hint="eastAsia"/>
        </w:rPr>
        <w:t>услуг</w:t>
      </w:r>
      <w:r w:rsidRPr="000D5340">
        <w:t>"</w:t>
      </w:r>
    </w:p>
    <w:p w:rsidR="000D5340" w:rsidRPr="000D5340" w:rsidRDefault="000D5340" w:rsidP="00EA53F1">
      <w:pPr>
        <w:pStyle w:val="2"/>
      </w:pPr>
    </w:p>
    <w:p w:rsidR="000D5340" w:rsidRDefault="000D5340" w:rsidP="00EA53F1">
      <w:pPr>
        <w:pStyle w:val="2"/>
      </w:pPr>
    </w:p>
    <w:p w:rsidR="000D5340" w:rsidRPr="000D5340" w:rsidRDefault="000D5340" w:rsidP="000D5340">
      <w:pPr>
        <w:pStyle w:val="2"/>
      </w:pPr>
    </w:p>
    <w:p w:rsidR="000D5340" w:rsidRDefault="000D5340">
      <w:r w:rsidRPr="000D5340">
        <w:t>Рассмотрев принятый Государственной Думой Федерального Собрания Российской Федерации 16 декабря 2025 года Федеральный закон "О внесении изменений в статью 21</w:t>
      </w:r>
      <w:r w:rsidRPr="000D5340">
        <w:rPr>
          <w:vertAlign w:val="superscript"/>
        </w:rPr>
        <w:t>3</w:t>
      </w:r>
      <w:r w:rsidRPr="000D5340">
        <w:t xml:space="preserve"> Федерального закона "Об организации предоставления государственных и муниципальных услуг" в соответствии </w:t>
      </w:r>
      <w:r>
        <w:br/>
      </w:r>
      <w:r w:rsidR="00EA53F1">
        <w:t>со статьей</w:t>
      </w:r>
      <w:r w:rsidR="00EA53F1">
        <w:rPr>
          <w:lang w:val="en-US"/>
        </w:rPr>
        <w:t> </w:t>
      </w:r>
      <w:r w:rsidRPr="000D5340">
        <w:t xml:space="preserve">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0D5340" w:rsidRDefault="000D5340"/>
    <w:p w:rsidR="000D5340" w:rsidRPr="000D5340" w:rsidRDefault="000D5340" w:rsidP="000D5340">
      <w:r w:rsidRPr="000D5340">
        <w:t xml:space="preserve">1. Одобрить Федеральный закон "О внесении изменений </w:t>
      </w:r>
      <w:r>
        <w:br/>
      </w:r>
      <w:r w:rsidR="00EA53F1">
        <w:t>в статью</w:t>
      </w:r>
      <w:r w:rsidR="00EA53F1">
        <w:rPr>
          <w:lang w:val="en-US"/>
        </w:rPr>
        <w:t> </w:t>
      </w:r>
      <w:r w:rsidRPr="000D5340">
        <w:t>21</w:t>
      </w:r>
      <w:r w:rsidRPr="00EA53F1">
        <w:rPr>
          <w:vertAlign w:val="superscript"/>
        </w:rPr>
        <w:t>3</w:t>
      </w:r>
      <w:r w:rsidRPr="000D5340">
        <w:t xml:space="preserve"> </w:t>
      </w:r>
      <w:r w:rsidR="00EA53F1">
        <w:t>Федерального закона</w:t>
      </w:r>
      <w:r w:rsidR="00EA53F1">
        <w:rPr>
          <w:lang w:val="en-US"/>
        </w:rPr>
        <w:t> </w:t>
      </w:r>
      <w:r w:rsidRPr="000D5340">
        <w:t>"Об организации предоставления государственных и муниципальных услуг".</w:t>
      </w:r>
    </w:p>
    <w:p w:rsidR="000D5340" w:rsidRPr="000D5340" w:rsidRDefault="000D5340" w:rsidP="000D5340">
      <w:r w:rsidRPr="000D5340"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391FBE" w:rsidRDefault="000D5340" w:rsidP="009F079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391FBE">
        <w:t>В.И. МАТВИЕНКО</w:t>
      </w:r>
    </w:p>
    <w:p w:rsidR="00545F85" w:rsidRDefault="00545F85" w:rsidP="00545F85">
      <w:pPr>
        <w:pStyle w:val="af"/>
      </w:pPr>
    </w:p>
    <w:p w:rsidR="009F079A" w:rsidRDefault="009F079A" w:rsidP="00545F85">
      <w:pPr>
        <w:pStyle w:val="af"/>
      </w:pPr>
      <w:r>
        <w:t>Москва</w:t>
      </w:r>
    </w:p>
    <w:p w:rsidR="009F079A" w:rsidRDefault="009F079A" w:rsidP="00545F85">
      <w:pPr>
        <w:pStyle w:val="af"/>
      </w:pPr>
      <w:r>
        <w:t>19 декабря 2025 года</w:t>
      </w:r>
    </w:p>
    <w:p w:rsidR="009F079A" w:rsidRPr="00482F30" w:rsidRDefault="009F079A" w:rsidP="00545F85">
      <w:pPr>
        <w:pStyle w:val="af"/>
      </w:pPr>
      <w:r>
        <w:t>№ 598-СФ</w:t>
      </w:r>
    </w:p>
    <w:sectPr w:rsidR="009F079A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74CE" w:rsidRDefault="001B74CE">
      <w:pPr>
        <w:spacing w:line="240" w:lineRule="auto"/>
      </w:pPr>
      <w:r>
        <w:separator/>
      </w:r>
    </w:p>
  </w:endnote>
  <w:endnote w:type="continuationSeparator" w:id="0">
    <w:p w:rsidR="001B74CE" w:rsidRDefault="001B74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B8B250C-9EFB-4AED-8A69-A49ED78E6C2E}"/>
    <w:embedBold r:id="rId2" w:fontKey="{2BC6EB59-BFFD-4B5B-A1A6-FF961F87DD4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892C2D8-76EA-4FC2-A256-9E2D85E0DAA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91FBE" w:rsidRDefault="00391FBE" w:rsidP="00391FB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F079A">
      <w:rPr>
        <w:noProof/>
      </w:rPr>
      <w:t>zo7275.docx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F079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91FBE" w:rsidRDefault="00391FBE" w:rsidP="00391FB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F079A">
      <w:rPr>
        <w:noProof/>
      </w:rPr>
      <w:t>zo7275.docx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F079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74CE" w:rsidRDefault="001B74CE">
      <w:pPr>
        <w:spacing w:line="240" w:lineRule="auto"/>
      </w:pPr>
      <w:r>
        <w:separator/>
      </w:r>
    </w:p>
  </w:footnote>
  <w:footnote w:type="continuationSeparator" w:id="0">
    <w:p w:rsidR="001B74CE" w:rsidRDefault="001B74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F079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269"/>
    <w:rsid w:val="000D3F67"/>
    <w:rsid w:val="000D5340"/>
    <w:rsid w:val="001057BD"/>
    <w:rsid w:val="001B74CE"/>
    <w:rsid w:val="00205211"/>
    <w:rsid w:val="002623D0"/>
    <w:rsid w:val="002A1E3D"/>
    <w:rsid w:val="002B772D"/>
    <w:rsid w:val="003114B9"/>
    <w:rsid w:val="003273F1"/>
    <w:rsid w:val="0035125E"/>
    <w:rsid w:val="00391FBE"/>
    <w:rsid w:val="00423816"/>
    <w:rsid w:val="00455269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9F079A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A53F1"/>
    <w:rsid w:val="00EC71AE"/>
    <w:rsid w:val="00ED4999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1C9BF1-9DA1-4BE1-9319-C76307E86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55B418EBB534873BF63C76056C3AA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1FAE2E-5941-49F9-98D5-3CA1FAAD450E}"/>
      </w:docPartPr>
      <w:docPartBody>
        <w:p w:rsidR="00872F3C" w:rsidRDefault="00872F3C">
          <w:pPr>
            <w:pStyle w:val="855B418EBB534873BF63C76056C3AAE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2F3C"/>
    <w:rsid w:val="00872F3C"/>
    <w:rsid w:val="009F0DD5"/>
    <w:rsid w:val="00C4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55B418EBB534873BF63C76056C3AAEB">
    <w:name w:val="855B418EBB534873BF63C76056C3AA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ZO17.12.2025 AM17.12.2025 QA18.12.2025 </dc:description>
  <cp:lastModifiedBy>Жарков М.А.</cp:lastModifiedBy>
  <cp:revision>5</cp:revision>
  <cp:lastPrinted>2025-12-18T15:16:00Z</cp:lastPrinted>
  <dcterms:created xsi:type="dcterms:W3CDTF">2025-12-17T12:02:00Z</dcterms:created>
  <dcterms:modified xsi:type="dcterms:W3CDTF">2025-12-18T15:17:00Z</dcterms:modified>
</cp:coreProperties>
</file>