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765EF6C849D42B195784A7180790AF3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9B2FA1" w:rsidRDefault="00545F85" w:rsidP="009B2FA1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765EF6C849D42B195784A7180790AF3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B2FA1" w:rsidRPr="009B2FA1" w:rsidRDefault="009B2FA1" w:rsidP="009B2FA1">
      <w:pPr>
        <w:pStyle w:val="1"/>
      </w:pPr>
      <w:r w:rsidRPr="009B2FA1">
        <w:t xml:space="preserve">О Федеральном законе "О внесении изменений </w:t>
      </w:r>
    </w:p>
    <w:p w:rsidR="009B2FA1" w:rsidRDefault="009B2FA1" w:rsidP="009B2FA1">
      <w:pPr>
        <w:pStyle w:val="2"/>
      </w:pPr>
      <w:r>
        <w:t xml:space="preserve">в отдельные законодательные акты </w:t>
      </w:r>
    </w:p>
    <w:p w:rsidR="009B2FA1" w:rsidRDefault="009B2FA1" w:rsidP="009B2FA1">
      <w:pPr>
        <w:pStyle w:val="2"/>
      </w:pPr>
      <w:r>
        <w:t>Российской Федерации"</w:t>
      </w:r>
    </w:p>
    <w:p w:rsidR="009B2FA1" w:rsidRDefault="009B2FA1" w:rsidP="009B2FA1">
      <w:pPr>
        <w:pStyle w:val="2"/>
      </w:pPr>
    </w:p>
    <w:p w:rsidR="009B2FA1" w:rsidRDefault="009B2FA1" w:rsidP="009B2FA1">
      <w:pPr>
        <w:pStyle w:val="2"/>
      </w:pPr>
    </w:p>
    <w:p w:rsidR="009B2FA1" w:rsidRDefault="009B2FA1" w:rsidP="009B2FA1">
      <w:pPr>
        <w:pStyle w:val="2"/>
      </w:pPr>
    </w:p>
    <w:p w:rsidR="009B2FA1" w:rsidRDefault="009B2FA1">
      <w:r>
        <w:t xml:space="preserve">Рассмотрев принятый Государственной Думой Федерального Собрания Российской Федерации 18 декабря 2025 года Федеральный закон "О внесении изменений в отдельные законодательные акты Российской Федерации" </w:t>
      </w:r>
      <w:r>
        <w:br/>
        <w:t xml:space="preserve">(проект № 904086-8) в соответствии со статьей 106 Конституции Российской Федерации, Совет Федерации Федерального Собрания Российской Федерации  </w:t>
      </w:r>
      <w:bookmarkStart w:id="0" w:name="_GoBack"/>
      <w:bookmarkEnd w:id="0"/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9B2FA1" w:rsidRDefault="009B2FA1"/>
    <w:p w:rsidR="009B2FA1" w:rsidRDefault="009B2FA1" w:rsidP="009B2FA1">
      <w:r>
        <w:t xml:space="preserve">1. Одобрить Федеральный закон "О внесении изменений </w:t>
      </w:r>
      <w:r>
        <w:br/>
        <w:t>в отдельные законодательные акты Российской Федерации".</w:t>
      </w:r>
    </w:p>
    <w:p w:rsidR="009B2FA1" w:rsidRDefault="009B2FA1" w:rsidP="009B2FA1">
      <w:r>
        <w:t>2. Настоящее постановление вступает в силу со дня его принятия.</w:t>
      </w:r>
    </w:p>
    <w:p w:rsidR="009B2FA1" w:rsidRDefault="009B2FA1" w:rsidP="009B2FA1"/>
    <w:p w:rsidR="009B2FA1" w:rsidRDefault="009B2FA1" w:rsidP="009B2FA1"/>
    <w:p w:rsidR="009B2FA1" w:rsidRDefault="009B2FA1" w:rsidP="009B2FA1"/>
    <w:p w:rsidR="00EA6F9B" w:rsidRDefault="00EA6F9B" w:rsidP="00D53484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9B2FA1" w:rsidRDefault="009B2FA1" w:rsidP="009B2FA1">
      <w:pPr>
        <w:pStyle w:val="ac"/>
      </w:pPr>
    </w:p>
    <w:p w:rsidR="00D53484" w:rsidRPr="00EA6F9B" w:rsidRDefault="00D53484" w:rsidP="009B2FA1">
      <w:pPr>
        <w:pStyle w:val="ac"/>
      </w:pPr>
    </w:p>
    <w:p w:rsidR="00D53484" w:rsidRDefault="00D53484" w:rsidP="00D53484">
      <w:pPr>
        <w:pStyle w:val="ac"/>
      </w:pPr>
      <w:r>
        <w:t>Москва</w:t>
      </w:r>
    </w:p>
    <w:p w:rsidR="00D53484" w:rsidRDefault="00D53484" w:rsidP="00D53484">
      <w:pPr>
        <w:pStyle w:val="ac"/>
      </w:pPr>
      <w:r>
        <w:t>24 декабря 2025 года</w:t>
      </w:r>
    </w:p>
    <w:p w:rsidR="00545F85" w:rsidRDefault="00D53484" w:rsidP="009B2FA1">
      <w:pPr>
        <w:pStyle w:val="ac"/>
      </w:pPr>
      <w:r>
        <w:t>№ 6</w:t>
      </w:r>
      <w:r>
        <w:rPr>
          <w:lang w:val="en-US"/>
        </w:rPr>
        <w:t>58</w:t>
      </w:r>
      <w:r>
        <w:t>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6A4A" w:rsidRDefault="00036A4A">
      <w:pPr>
        <w:spacing w:line="240" w:lineRule="auto"/>
      </w:pPr>
      <w:r>
        <w:separator/>
      </w:r>
    </w:p>
  </w:endnote>
  <w:endnote w:type="continuationSeparator" w:id="0">
    <w:p w:rsidR="00036A4A" w:rsidRDefault="00036A4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B3FDD1D9-18A9-4288-8195-00EA4EA3C625}"/>
    <w:embedBold r:id="rId2" w:fontKey="{F84A51AA-1668-4FF1-B4D4-05BDB6627694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02C207A-B309-47DF-AA4F-1BCB83F2D8C6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EA6F9B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53484">
      <w:rPr>
        <w:noProof/>
      </w:rPr>
      <w:t>sa10597.docx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740142">
      <w:rPr>
        <w:noProof/>
      </w:rPr>
      <w:t>24.12.25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D53484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A6F9B" w:rsidRDefault="00EA6F9B" w:rsidP="00EA6F9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53484">
      <w:rPr>
        <w:noProof/>
      </w:rPr>
      <w:t>sa10597.docx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53484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6A4A" w:rsidRDefault="00036A4A">
      <w:pPr>
        <w:spacing w:line="240" w:lineRule="auto"/>
      </w:pPr>
      <w:r>
        <w:separator/>
      </w:r>
    </w:p>
  </w:footnote>
  <w:footnote w:type="continuationSeparator" w:id="0">
    <w:p w:rsidR="00036A4A" w:rsidRDefault="00036A4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4A35D3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A55"/>
    <w:rsid w:val="00036A4A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35D3"/>
    <w:rsid w:val="004A68AB"/>
    <w:rsid w:val="00505068"/>
    <w:rsid w:val="00545F85"/>
    <w:rsid w:val="005B2AEB"/>
    <w:rsid w:val="00720496"/>
    <w:rsid w:val="00723EF8"/>
    <w:rsid w:val="00740142"/>
    <w:rsid w:val="00771CE9"/>
    <w:rsid w:val="0078182C"/>
    <w:rsid w:val="00885B74"/>
    <w:rsid w:val="00910EF7"/>
    <w:rsid w:val="00997F4C"/>
    <w:rsid w:val="009B2FA1"/>
    <w:rsid w:val="00A82E08"/>
    <w:rsid w:val="00AA344E"/>
    <w:rsid w:val="00B07D98"/>
    <w:rsid w:val="00B30B27"/>
    <w:rsid w:val="00B33546"/>
    <w:rsid w:val="00B67711"/>
    <w:rsid w:val="00C61B04"/>
    <w:rsid w:val="00CA3D26"/>
    <w:rsid w:val="00CF27C2"/>
    <w:rsid w:val="00CF731B"/>
    <w:rsid w:val="00D53484"/>
    <w:rsid w:val="00DA769E"/>
    <w:rsid w:val="00E02685"/>
    <w:rsid w:val="00EA6F9B"/>
    <w:rsid w:val="00F178A8"/>
    <w:rsid w:val="00F21BB0"/>
    <w:rsid w:val="00F84A55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F4AC2B-0E0A-4435-89E5-9FB2F9995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uiPriority w:val="99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160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765EF6C849D42B195784A7180790AF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B2698DE-88F0-4898-BA8C-A6C26AFB9193}"/>
      </w:docPartPr>
      <w:docPartBody>
        <w:p w:rsidR="00756A46" w:rsidRDefault="00756A46">
          <w:pPr>
            <w:pStyle w:val="4765EF6C849D42B195784A7180790AF3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A46"/>
    <w:rsid w:val="000B35F8"/>
    <w:rsid w:val="00756A46"/>
    <w:rsid w:val="00DA5FAF"/>
    <w:rsid w:val="00FC6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765EF6C849D42B195784A7180790AF3">
    <w:name w:val="4765EF6C849D42B195784A7180790AF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SA22.12.2025 DE23.12.2025 DE23.12.2025 </dc:description>
  <cp:lastModifiedBy>Жарков М.А.</cp:lastModifiedBy>
  <cp:revision>6</cp:revision>
  <cp:lastPrinted>2025-12-23T14:10:00Z</cp:lastPrinted>
  <dcterms:created xsi:type="dcterms:W3CDTF">2025-12-22T14:17:00Z</dcterms:created>
  <dcterms:modified xsi:type="dcterms:W3CDTF">2025-12-24T07:12:00Z</dcterms:modified>
</cp:coreProperties>
</file>