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169F9C1C2424FE5BA037B4BB227BD0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D33FA" w:rsidRDefault="00545F85" w:rsidP="006D33F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169F9C1C2424FE5BA037B4BB227BD0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D33FA" w:rsidRDefault="006D33FA" w:rsidP="006D33FA">
      <w:pPr>
        <w:pStyle w:val="1"/>
      </w:pPr>
      <w:r>
        <w:t xml:space="preserve">О Федеральном законе "О внесении изменений </w:t>
      </w:r>
    </w:p>
    <w:p w:rsidR="006D33FA" w:rsidRDefault="006D33FA" w:rsidP="006D33FA">
      <w:pPr>
        <w:pStyle w:val="2"/>
      </w:pPr>
      <w:r>
        <w:t xml:space="preserve">в отдельные законодательные акты </w:t>
      </w:r>
    </w:p>
    <w:p w:rsidR="006D33FA" w:rsidRDefault="006D33FA" w:rsidP="006D33FA">
      <w:pPr>
        <w:pStyle w:val="2"/>
      </w:pPr>
      <w:r>
        <w:t>Российской Федерации"</w:t>
      </w:r>
    </w:p>
    <w:p w:rsidR="006D33FA" w:rsidRDefault="006D33FA" w:rsidP="006D33FA">
      <w:pPr>
        <w:pStyle w:val="2"/>
      </w:pPr>
    </w:p>
    <w:p w:rsidR="006D33FA" w:rsidRDefault="006D33FA" w:rsidP="006D33FA">
      <w:pPr>
        <w:pStyle w:val="2"/>
      </w:pPr>
    </w:p>
    <w:p w:rsidR="006D33FA" w:rsidRDefault="006D33FA" w:rsidP="006D33FA">
      <w:pPr>
        <w:pStyle w:val="2"/>
      </w:pPr>
    </w:p>
    <w:p w:rsidR="006D33FA" w:rsidRDefault="006D33FA">
      <w:r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отдельные законодательные акты Российской Федерации" </w:t>
      </w:r>
      <w:r>
        <w:br/>
        <w:t xml:space="preserve">(проект № 1070392-8)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6D33FA" w:rsidRDefault="006D33FA"/>
    <w:p w:rsidR="006D33FA" w:rsidRDefault="006D33FA" w:rsidP="006D33FA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6D33FA" w:rsidRDefault="006D33FA" w:rsidP="006D33FA">
      <w:r>
        <w:t>2. Настоящее постановление вступает в силу со дня его принятия.</w:t>
      </w:r>
    </w:p>
    <w:p w:rsidR="006D33FA" w:rsidRDefault="006D33FA" w:rsidP="006D33FA"/>
    <w:p w:rsidR="006D33FA" w:rsidRDefault="006D33FA" w:rsidP="006D33FA"/>
    <w:p w:rsidR="006D33FA" w:rsidRDefault="006D33FA" w:rsidP="006D33FA"/>
    <w:p w:rsidR="006904CC" w:rsidRPr="00D67D50" w:rsidRDefault="006904CC" w:rsidP="00D67D50">
      <w:pPr>
        <w:pStyle w:val="11"/>
      </w:pPr>
      <w:r w:rsidRPr="00D67D50">
        <w:t>Председатель</w:t>
      </w:r>
      <w:r w:rsidRPr="00D67D50">
        <w:br/>
        <w:t>Совета Федерации</w:t>
      </w:r>
      <w:r w:rsidRPr="00D67D50">
        <w:br/>
        <w:t>Федерального Собрания</w:t>
      </w:r>
      <w:r w:rsidRPr="00D67D50">
        <w:br/>
        <w:t>Российской Федерации</w:t>
      </w:r>
      <w:r w:rsidRPr="00D67D50">
        <w:tab/>
      </w:r>
      <w:r w:rsidRPr="00D67D50">
        <w:tab/>
        <w:t>В.И. МАТВИЕНКО</w:t>
      </w:r>
    </w:p>
    <w:p w:rsidR="006D33FA" w:rsidRDefault="006D33FA" w:rsidP="006D33FA">
      <w:pPr>
        <w:pStyle w:val="ac"/>
      </w:pPr>
    </w:p>
    <w:p w:rsidR="00D67D50" w:rsidRPr="006904CC" w:rsidRDefault="00D67D50" w:rsidP="006D33FA">
      <w:pPr>
        <w:pStyle w:val="ac"/>
      </w:pPr>
    </w:p>
    <w:p w:rsidR="00D67D50" w:rsidRDefault="00D67D50" w:rsidP="00D67D50">
      <w:pPr>
        <w:pStyle w:val="ac"/>
      </w:pPr>
      <w:r>
        <w:t>Москва</w:t>
      </w:r>
    </w:p>
    <w:p w:rsidR="00D67D50" w:rsidRDefault="00D67D50" w:rsidP="00D67D50">
      <w:pPr>
        <w:pStyle w:val="ac"/>
      </w:pPr>
      <w:r>
        <w:t>24 декабря 2025 года</w:t>
      </w:r>
    </w:p>
    <w:p w:rsidR="00545F85" w:rsidRDefault="00D67D50" w:rsidP="006D33FA">
      <w:pPr>
        <w:pStyle w:val="ac"/>
      </w:pPr>
      <w:r>
        <w:t>№ 6</w:t>
      </w:r>
      <w:r>
        <w:rPr>
          <w:lang w:val="en-US"/>
        </w:rPr>
        <w:t>62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28A" w:rsidRDefault="00D9528A">
      <w:pPr>
        <w:spacing w:line="240" w:lineRule="auto"/>
      </w:pPr>
      <w:r>
        <w:separator/>
      </w:r>
    </w:p>
  </w:endnote>
  <w:endnote w:type="continuationSeparator" w:id="0">
    <w:p w:rsidR="00D9528A" w:rsidRDefault="00D952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3B1C958-EBCE-4A1C-9A92-CFE78B996590}"/>
    <w:embedBold r:id="rId2" w:fontKey="{05D5A443-E44D-4910-B6E5-C1A870CBC4A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0E35038-027B-46FA-A160-77B172F98D2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904C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7D50">
      <w:rPr>
        <w:noProof/>
      </w:rPr>
      <w:t>sa10598.docx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3074E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67D5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904CC" w:rsidRDefault="006904CC" w:rsidP="006904C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7D50">
      <w:rPr>
        <w:noProof/>
      </w:rPr>
      <w:t>sa10598.docx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7D5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28A" w:rsidRDefault="00D9528A">
      <w:pPr>
        <w:spacing w:line="240" w:lineRule="auto"/>
      </w:pPr>
      <w:r>
        <w:separator/>
      </w:r>
    </w:p>
  </w:footnote>
  <w:footnote w:type="continuationSeparator" w:id="0">
    <w:p w:rsidR="00D9528A" w:rsidRDefault="00D952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7D5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DB8"/>
    <w:rsid w:val="00080DB8"/>
    <w:rsid w:val="000D3F67"/>
    <w:rsid w:val="001057BD"/>
    <w:rsid w:val="00205211"/>
    <w:rsid w:val="002623D0"/>
    <w:rsid w:val="002A1E3D"/>
    <w:rsid w:val="002B772D"/>
    <w:rsid w:val="003114B9"/>
    <w:rsid w:val="003273F1"/>
    <w:rsid w:val="0033074E"/>
    <w:rsid w:val="0035125E"/>
    <w:rsid w:val="00423816"/>
    <w:rsid w:val="004A68AB"/>
    <w:rsid w:val="00505068"/>
    <w:rsid w:val="00545F85"/>
    <w:rsid w:val="005B2AEB"/>
    <w:rsid w:val="006904CC"/>
    <w:rsid w:val="006D33FA"/>
    <w:rsid w:val="00720496"/>
    <w:rsid w:val="00723EF8"/>
    <w:rsid w:val="0078182C"/>
    <w:rsid w:val="00885B74"/>
    <w:rsid w:val="00910EF7"/>
    <w:rsid w:val="0098528F"/>
    <w:rsid w:val="00992241"/>
    <w:rsid w:val="00997F4C"/>
    <w:rsid w:val="00A078CA"/>
    <w:rsid w:val="00A82E08"/>
    <w:rsid w:val="00AA344E"/>
    <w:rsid w:val="00B07D98"/>
    <w:rsid w:val="00B30B27"/>
    <w:rsid w:val="00B33546"/>
    <w:rsid w:val="00B67711"/>
    <w:rsid w:val="00CF27C2"/>
    <w:rsid w:val="00CF731B"/>
    <w:rsid w:val="00D67D50"/>
    <w:rsid w:val="00D9528A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D07716-EF8A-431F-A132-4D242C93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7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169F9C1C2424FE5BA037B4BB227BD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7D65A9-FE55-4F32-8866-FAC5850A80F4}"/>
      </w:docPartPr>
      <w:docPartBody>
        <w:p w:rsidR="00A57CAF" w:rsidRDefault="00A57CAF">
          <w:pPr>
            <w:pStyle w:val="E169F9C1C2424FE5BA037B4BB227BD0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CAF"/>
    <w:rsid w:val="005F1AAB"/>
    <w:rsid w:val="008E3E34"/>
    <w:rsid w:val="00A57CAF"/>
    <w:rsid w:val="00DC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169F9C1C2424FE5BA037B4BB227BD06">
    <w:name w:val="E169F9C1C2424FE5BA037B4BB227BD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</dc:description>
  <cp:lastModifiedBy>Жарков М.А.</cp:lastModifiedBy>
  <cp:revision>5</cp:revision>
  <cp:lastPrinted>2025-12-23T14:07:00Z</cp:lastPrinted>
  <dcterms:created xsi:type="dcterms:W3CDTF">2025-12-22T14:19:00Z</dcterms:created>
  <dcterms:modified xsi:type="dcterms:W3CDTF">2025-12-24T07:12:00Z</dcterms:modified>
</cp:coreProperties>
</file>