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07F2C80BFA84D278A4AC60246FBA37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61A55" w:rsidRDefault="00545F85" w:rsidP="00261A5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07F2C80BFA84D278A4AC60246FBA37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61A55" w:rsidRDefault="00261A55" w:rsidP="00261A55">
      <w:pPr>
        <w:pStyle w:val="1"/>
        <w:rPr>
          <w:bCs/>
          <w:szCs w:val="28"/>
        </w:rPr>
      </w:pPr>
      <w:r>
        <w:rPr>
          <w:color w:val="000000"/>
        </w:rPr>
        <w:t>О Федеральном законе "</w:t>
      </w:r>
      <w:r>
        <w:rPr>
          <w:bCs/>
          <w:szCs w:val="28"/>
        </w:rPr>
        <w:t xml:space="preserve">О внесении изменения </w:t>
      </w:r>
    </w:p>
    <w:p w:rsidR="00261A55" w:rsidRDefault="00261A55" w:rsidP="00261A55">
      <w:pPr>
        <w:pStyle w:val="2"/>
      </w:pPr>
      <w:r>
        <w:t xml:space="preserve">в статью 44 Федерального закона </w:t>
      </w:r>
    </w:p>
    <w:p w:rsidR="00261A55" w:rsidRDefault="00261A55" w:rsidP="00261A55">
      <w:pPr>
        <w:pStyle w:val="2"/>
        <w:rPr>
          <w:color w:val="000000"/>
        </w:rPr>
      </w:pPr>
      <w:r>
        <w:t>"О федеральной территории "Сириус"</w:t>
      </w:r>
      <w:r>
        <w:rPr>
          <w:color w:val="000000"/>
        </w:rPr>
        <w:t xml:space="preserve"> </w:t>
      </w:r>
    </w:p>
    <w:p w:rsidR="00261A55" w:rsidRDefault="00261A55" w:rsidP="00261A55">
      <w:pPr>
        <w:pStyle w:val="2"/>
      </w:pPr>
    </w:p>
    <w:p w:rsidR="00261A55" w:rsidRDefault="00261A55" w:rsidP="00261A55">
      <w:pPr>
        <w:pStyle w:val="2"/>
      </w:pPr>
    </w:p>
    <w:p w:rsidR="00261A55" w:rsidRDefault="00261A55" w:rsidP="00261A55">
      <w:pPr>
        <w:pStyle w:val="2"/>
      </w:pPr>
    </w:p>
    <w:p w:rsidR="00261A55" w:rsidRDefault="00261A55" w:rsidP="00261A55">
      <w:r>
        <w:t>Рассмотрев принятый Государственной Думой Федерального Собрания Российской Федерации 15 октября 2025 года Федеральный закон "</w:t>
      </w:r>
      <w:r>
        <w:rPr>
          <w:bCs/>
          <w:szCs w:val="28"/>
        </w:rPr>
        <w:t>О внесении изменения в статью 44 Федерального закона "О федеральной территории "Сириус"</w:t>
      </w:r>
      <w:r>
        <w:t xml:space="preserve">, </w:t>
      </w:r>
      <w:r w:rsidR="00D302F0">
        <w:br/>
      </w:r>
      <w:r>
        <w:t xml:space="preserve">в соответствии с частью 4 статьи 105 Конституции Российской Федерации 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</w:t>
      </w:r>
      <w:bookmarkStart w:id="0" w:name="_GoBack"/>
      <w:bookmarkEnd w:id="0"/>
      <w:r>
        <w:rPr>
          <w:b/>
          <w:spacing w:val="60"/>
          <w:szCs w:val="28"/>
        </w:rPr>
        <w:t>ановляет</w:t>
      </w:r>
      <w:r>
        <w:t>:</w:t>
      </w:r>
    </w:p>
    <w:p w:rsidR="00261A55" w:rsidRDefault="00261A55" w:rsidP="00261A55"/>
    <w:p w:rsidR="00261A55" w:rsidRDefault="00261A55" w:rsidP="00261A55">
      <w:r>
        <w:t>1. Одобрить Федеральный закон "</w:t>
      </w:r>
      <w:r>
        <w:rPr>
          <w:bCs/>
          <w:szCs w:val="28"/>
        </w:rPr>
        <w:t xml:space="preserve">О внесении изменения </w:t>
      </w:r>
      <w:r w:rsidR="00D302F0">
        <w:rPr>
          <w:bCs/>
          <w:szCs w:val="28"/>
        </w:rPr>
        <w:br/>
      </w:r>
      <w:r>
        <w:rPr>
          <w:bCs/>
          <w:szCs w:val="28"/>
        </w:rPr>
        <w:t>в статью 44 Федерального закона "О федеральной территории "Сириус"</w:t>
      </w:r>
      <w:r>
        <w:t>.</w:t>
      </w:r>
    </w:p>
    <w:p w:rsidR="00261A55" w:rsidRDefault="00261A55" w:rsidP="00261A55">
      <w:r>
        <w:t>2. Настоящее постановление вступает в силу со дня его принятия.</w:t>
      </w:r>
    </w:p>
    <w:p w:rsidR="00261A55" w:rsidRDefault="00261A55" w:rsidP="00261A55"/>
    <w:p w:rsidR="00261A55" w:rsidRDefault="00261A55" w:rsidP="00261A55"/>
    <w:p w:rsidR="00CA0A57" w:rsidRDefault="00261A55" w:rsidP="00D302F0">
      <w:pPr>
        <w:pStyle w:val="11"/>
      </w:pPr>
      <w:r w:rsidRPr="00261A55">
        <w:t>Председатель</w:t>
      </w:r>
      <w:r w:rsidRPr="00261A55">
        <w:br/>
        <w:t>Совета Федерации</w:t>
      </w:r>
      <w:r w:rsidRPr="00261A55">
        <w:br/>
        <w:t>Федерального Собрания</w:t>
      </w:r>
      <w:r w:rsidRPr="00261A55">
        <w:br/>
        <w:t>Российской Федерации</w:t>
      </w:r>
      <w:r w:rsidRPr="00261A55">
        <w:tab/>
      </w:r>
      <w:r w:rsidR="00D302F0">
        <w:tab/>
      </w:r>
      <w:proofErr w:type="spellStart"/>
      <w:r w:rsidR="00CA0A57">
        <w:t>В.И</w:t>
      </w:r>
      <w:proofErr w:type="spellEnd"/>
      <w:r w:rsidR="00CA0A57">
        <w:t>. МАТВИЕНКО</w:t>
      </w:r>
    </w:p>
    <w:p w:rsidR="00261A55" w:rsidRDefault="00261A55" w:rsidP="00261A55">
      <w:pPr>
        <w:pStyle w:val="ac"/>
      </w:pPr>
    </w:p>
    <w:p w:rsidR="00D302F0" w:rsidRDefault="00D302F0" w:rsidP="00261A55">
      <w:pPr>
        <w:pStyle w:val="ac"/>
      </w:pPr>
    </w:p>
    <w:p w:rsidR="00D302F0" w:rsidRDefault="00D302F0" w:rsidP="00545F85">
      <w:pPr>
        <w:pStyle w:val="af"/>
      </w:pPr>
      <w:r>
        <w:t>Москва</w:t>
      </w:r>
    </w:p>
    <w:p w:rsidR="00D302F0" w:rsidRDefault="00D302F0" w:rsidP="00545F85">
      <w:pPr>
        <w:pStyle w:val="af"/>
      </w:pPr>
      <w:r>
        <w:t>22 октября 2025 года</w:t>
      </w:r>
    </w:p>
    <w:p w:rsidR="00D302F0" w:rsidRPr="00482F30" w:rsidRDefault="00D302F0" w:rsidP="00545F85">
      <w:pPr>
        <w:pStyle w:val="af"/>
      </w:pPr>
      <w:r>
        <w:t>№ 459-СФ</w:t>
      </w:r>
    </w:p>
    <w:sectPr w:rsidR="00D302F0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B0E" w:rsidRDefault="00E62B0E">
      <w:pPr>
        <w:spacing w:line="240" w:lineRule="auto"/>
      </w:pPr>
      <w:r>
        <w:separator/>
      </w:r>
    </w:p>
  </w:endnote>
  <w:endnote w:type="continuationSeparator" w:id="0">
    <w:p w:rsidR="00E62B0E" w:rsidRDefault="00E62B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F89A8FD-41B0-4A47-84A4-1315F1D21A8F}"/>
    <w:embedBold r:id="rId2" w:fontKey="{C4BF96EC-5610-44CD-8A6E-CA8AE6BC5C2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84BDE8B-C88B-4809-98F8-7A66B8253B0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A0A5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02F0">
      <w:rPr>
        <w:noProof/>
      </w:rPr>
      <w:t>eq11324.docx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55F18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302F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A0A57" w:rsidRDefault="00CA0A57" w:rsidP="00CA0A5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02F0">
      <w:rPr>
        <w:noProof/>
      </w:rPr>
      <w:t>eq11324.docx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302F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B0E" w:rsidRDefault="00E62B0E">
      <w:pPr>
        <w:spacing w:line="240" w:lineRule="auto"/>
      </w:pPr>
      <w:r>
        <w:separator/>
      </w:r>
    </w:p>
  </w:footnote>
  <w:footnote w:type="continuationSeparator" w:id="0">
    <w:p w:rsidR="00E62B0E" w:rsidRDefault="00E62B0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302F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C57"/>
    <w:rsid w:val="00017F1D"/>
    <w:rsid w:val="000D3F67"/>
    <w:rsid w:val="001057BD"/>
    <w:rsid w:val="00205211"/>
    <w:rsid w:val="00255F18"/>
    <w:rsid w:val="00261A55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55C57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A0A57"/>
    <w:rsid w:val="00CF27C2"/>
    <w:rsid w:val="00CF731B"/>
    <w:rsid w:val="00D302F0"/>
    <w:rsid w:val="00DA769E"/>
    <w:rsid w:val="00DF2C1F"/>
    <w:rsid w:val="00E02685"/>
    <w:rsid w:val="00E62B0E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3B6691-242F-4BF9-AA73-8FD854B98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07F2C80BFA84D278A4AC60246FBA37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A3F7E6-EEA2-4201-ABC3-95C2629336A2}"/>
      </w:docPartPr>
      <w:docPartBody>
        <w:p w:rsidR="00F90FA0" w:rsidRDefault="00F90FA0">
          <w:pPr>
            <w:pStyle w:val="B07F2C80BFA84D278A4AC60246FBA37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FA0"/>
    <w:rsid w:val="003156A4"/>
    <w:rsid w:val="009744C0"/>
    <w:rsid w:val="00F9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07F2C80BFA84D278A4AC60246FBA371">
    <w:name w:val="B07F2C80BFA84D278A4AC60246FBA37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Елизаров+</dc:creator>
  <cp:keywords/>
  <dc:description>EQ16.10.2025 EQ20.10.2025 </dc:description>
  <cp:lastModifiedBy>Жарков М.А.</cp:lastModifiedBy>
  <cp:revision>4</cp:revision>
  <cp:lastPrinted>2025-10-21T14:51:00Z</cp:lastPrinted>
  <dcterms:created xsi:type="dcterms:W3CDTF">2025-10-16T14:42:00Z</dcterms:created>
  <dcterms:modified xsi:type="dcterms:W3CDTF">2025-10-21T14:59:00Z</dcterms:modified>
</cp:coreProperties>
</file>