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8E714BEC5564B71AC1782EC70E75B4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87DDB" w:rsidRDefault="00545F85" w:rsidP="00087DD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8E714BEC5564B71AC1782EC70E75B4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87DDB" w:rsidRDefault="00087DDB" w:rsidP="00087DDB">
      <w:pPr>
        <w:pStyle w:val="1"/>
      </w:pPr>
      <w:r w:rsidRPr="00087DDB">
        <w:t xml:space="preserve">О Федеральном законе "О внесении изменений </w:t>
      </w:r>
    </w:p>
    <w:p w:rsidR="00087DDB" w:rsidRDefault="00087DDB" w:rsidP="00087DDB">
      <w:pPr>
        <w:pStyle w:val="2"/>
      </w:pPr>
      <w:r w:rsidRPr="00087DDB">
        <w:t>в статьи 1</w:t>
      </w:r>
      <w:r w:rsidRPr="00087DDB">
        <w:rPr>
          <w:vertAlign w:val="superscript"/>
        </w:rPr>
        <w:t>1</w:t>
      </w:r>
      <w:r w:rsidRPr="00087DDB">
        <w:t xml:space="preserve"> и 3 Федерального закона </w:t>
      </w:r>
    </w:p>
    <w:p w:rsidR="00087DDB" w:rsidRDefault="00087DDB" w:rsidP="00087DDB">
      <w:pPr>
        <w:pStyle w:val="2"/>
      </w:pPr>
      <w:r w:rsidRPr="00087DDB">
        <w:t xml:space="preserve">"Об обязательном социальном страховании на случай </w:t>
      </w:r>
    </w:p>
    <w:p w:rsidR="00087DDB" w:rsidRDefault="00087DDB" w:rsidP="00087DDB">
      <w:pPr>
        <w:pStyle w:val="2"/>
      </w:pPr>
      <w:r w:rsidRPr="00087DDB">
        <w:t xml:space="preserve">временной нетрудоспособности и в связи </w:t>
      </w:r>
    </w:p>
    <w:p w:rsidR="00087DDB" w:rsidRPr="00087DDB" w:rsidRDefault="00087DDB" w:rsidP="00087DDB">
      <w:pPr>
        <w:pStyle w:val="2"/>
      </w:pPr>
      <w:r w:rsidRPr="00087DDB">
        <w:t>с материнством"</w:t>
      </w:r>
    </w:p>
    <w:p w:rsidR="00087DDB" w:rsidRDefault="00087DDB" w:rsidP="00087DDB">
      <w:pPr>
        <w:pStyle w:val="2"/>
      </w:pPr>
    </w:p>
    <w:p w:rsidR="00087DDB" w:rsidRDefault="00087DDB" w:rsidP="00087DDB">
      <w:pPr>
        <w:pStyle w:val="2"/>
      </w:pPr>
    </w:p>
    <w:p w:rsidR="00087DDB" w:rsidRPr="00087DDB" w:rsidRDefault="00087DDB" w:rsidP="00087DDB">
      <w:pPr>
        <w:pStyle w:val="2"/>
      </w:pPr>
    </w:p>
    <w:p w:rsidR="00087DDB" w:rsidRDefault="00087DDB">
      <w:r w:rsidRPr="00087DDB">
        <w:t>Рассмотрев принятый Государственной Думой Федерального Собрания Российской Федерации 9 декабря</w:t>
      </w:r>
      <w:r w:rsidR="00257DA4">
        <w:t xml:space="preserve"> 2025 года Федеральный закон "О </w:t>
      </w:r>
      <w:r w:rsidRPr="00087DDB">
        <w:t>внесении изменений в статьи 1</w:t>
      </w:r>
      <w:r w:rsidRPr="00087DDB">
        <w:rPr>
          <w:vertAlign w:val="superscript"/>
        </w:rPr>
        <w:t>1</w:t>
      </w:r>
      <w:r w:rsidR="00257DA4">
        <w:t xml:space="preserve"> и 3 Федерального закона "Об </w:t>
      </w:r>
      <w:r w:rsidRPr="00087DDB">
        <w:t>обязательном социальном страховании на случай временной нетрудоспособности и в связи с материнс</w:t>
      </w:r>
      <w:r w:rsidR="00257DA4">
        <w:t>твом" в соответствии со статьей </w:t>
      </w:r>
      <w:r w:rsidRPr="00087DDB">
        <w:t xml:space="preserve">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87DDB" w:rsidRDefault="00087DDB"/>
    <w:p w:rsidR="00087DDB" w:rsidRPr="00087DDB" w:rsidRDefault="00087DDB" w:rsidP="00087DDB">
      <w:r>
        <w:t>1. </w:t>
      </w:r>
      <w:r w:rsidR="00257DA4">
        <w:t>Одобрить Федеральный закон "О </w:t>
      </w:r>
      <w:r w:rsidRPr="00087DDB">
        <w:t xml:space="preserve">внесении изменений </w:t>
      </w:r>
      <w:r>
        <w:br/>
      </w:r>
      <w:r w:rsidRPr="00087DDB">
        <w:t>в статьи 1</w:t>
      </w:r>
      <w:r w:rsidRPr="00087DDB">
        <w:rPr>
          <w:vertAlign w:val="superscript"/>
        </w:rPr>
        <w:t>1</w:t>
      </w:r>
      <w:r w:rsidR="00257DA4">
        <w:t xml:space="preserve"> и 3 Федерального закона "Об </w:t>
      </w:r>
      <w:r w:rsidRPr="00087DDB">
        <w:t>обязательном социальном страховании на случай временной нетрудоспособности и в связи с материнством".</w:t>
      </w:r>
    </w:p>
    <w:p w:rsidR="00087DDB" w:rsidRDefault="00087DDB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087DDB" w:rsidRPr="00087DDB" w:rsidRDefault="00087DDB" w:rsidP="00087DDB">
      <w:r>
        <w:lastRenderedPageBreak/>
        <w:t>2. </w:t>
      </w:r>
      <w:r w:rsidRPr="00087DDB">
        <w:t>Настоящее постановление вступает в силу со дня его принятия.</w:t>
      </w:r>
    </w:p>
    <w:p w:rsidR="00087DDB" w:rsidRPr="00087DDB" w:rsidRDefault="00087DDB" w:rsidP="00087DDB"/>
    <w:p w:rsidR="00087DDB" w:rsidRPr="00087DDB" w:rsidRDefault="00087DDB" w:rsidP="00087DDB"/>
    <w:p w:rsidR="00087DDB" w:rsidRPr="00087DDB" w:rsidRDefault="00087DDB" w:rsidP="00087DDB"/>
    <w:p w:rsidR="0027104A" w:rsidRDefault="0027104A" w:rsidP="00257DA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87DDB" w:rsidRPr="0027104A" w:rsidRDefault="00087DDB" w:rsidP="00087DDB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257DA4" w:rsidRDefault="00257DA4" w:rsidP="00545F85">
      <w:pPr>
        <w:pStyle w:val="ac"/>
      </w:pPr>
      <w:r>
        <w:t>Москва</w:t>
      </w:r>
    </w:p>
    <w:p w:rsidR="00257DA4" w:rsidRDefault="00257DA4" w:rsidP="00545F85">
      <w:pPr>
        <w:pStyle w:val="ac"/>
      </w:pPr>
      <w:r>
        <w:t>10 декабря 2025 года</w:t>
      </w:r>
    </w:p>
    <w:p w:rsidR="00257DA4" w:rsidRDefault="00257DA4" w:rsidP="00545F85">
      <w:pPr>
        <w:pStyle w:val="ac"/>
      </w:pPr>
      <w:r>
        <w:t>№ 573-СФ</w:t>
      </w:r>
    </w:p>
    <w:sectPr w:rsidR="00257DA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2C2" w:rsidRDefault="00C742C2">
      <w:pPr>
        <w:spacing w:line="240" w:lineRule="auto"/>
      </w:pPr>
      <w:r>
        <w:separator/>
      </w:r>
    </w:p>
  </w:endnote>
  <w:endnote w:type="continuationSeparator" w:id="0">
    <w:p w:rsidR="00C742C2" w:rsidRDefault="00C742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10616C4-949E-45C6-8BF2-8F7892AC1F9C}"/>
    <w:embedBold r:id="rId2" w:fontKey="{10245F97-5C19-4A6C-A1D4-1E3D69402EC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C8F9E3C-8F67-4EB7-8EFE-CD0740BBA87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7104A" w:rsidRDefault="0027104A" w:rsidP="0027104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57DA4">
      <w:rPr>
        <w:noProof/>
      </w:rPr>
      <w:t>zo7255.docx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57DA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7104A" w:rsidRDefault="0027104A" w:rsidP="0027104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57DA4">
      <w:rPr>
        <w:noProof/>
      </w:rPr>
      <w:t>zo7255.docx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57DA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2C2" w:rsidRDefault="00C742C2">
      <w:pPr>
        <w:spacing w:line="240" w:lineRule="auto"/>
      </w:pPr>
      <w:r>
        <w:separator/>
      </w:r>
    </w:p>
  </w:footnote>
  <w:footnote w:type="continuationSeparator" w:id="0">
    <w:p w:rsidR="00C742C2" w:rsidRDefault="00C742C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3732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6633D92"/>
    <w:multiLevelType w:val="hybridMultilevel"/>
    <w:tmpl w:val="66D8FAF4"/>
    <w:lvl w:ilvl="0" w:tplc="AD1A68A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0E4"/>
    <w:rsid w:val="00087DDB"/>
    <w:rsid w:val="000D3F67"/>
    <w:rsid w:val="001057BD"/>
    <w:rsid w:val="00160A56"/>
    <w:rsid w:val="00205211"/>
    <w:rsid w:val="00257DA4"/>
    <w:rsid w:val="002623D0"/>
    <w:rsid w:val="0027104A"/>
    <w:rsid w:val="002A1E3D"/>
    <w:rsid w:val="002B772D"/>
    <w:rsid w:val="003114B9"/>
    <w:rsid w:val="003273F1"/>
    <w:rsid w:val="0035125E"/>
    <w:rsid w:val="00423816"/>
    <w:rsid w:val="0043732C"/>
    <w:rsid w:val="004A68AB"/>
    <w:rsid w:val="00505068"/>
    <w:rsid w:val="00545F85"/>
    <w:rsid w:val="005B2AEB"/>
    <w:rsid w:val="005F0035"/>
    <w:rsid w:val="00720496"/>
    <w:rsid w:val="00723EF8"/>
    <w:rsid w:val="0078182C"/>
    <w:rsid w:val="00885B74"/>
    <w:rsid w:val="00910EF7"/>
    <w:rsid w:val="00997F4C"/>
    <w:rsid w:val="009B10E4"/>
    <w:rsid w:val="00A82E08"/>
    <w:rsid w:val="00AA344E"/>
    <w:rsid w:val="00B07D98"/>
    <w:rsid w:val="00B30B27"/>
    <w:rsid w:val="00B33546"/>
    <w:rsid w:val="00B67711"/>
    <w:rsid w:val="00C742C2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E72569-BFC7-45FE-90C6-569E47434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8E714BEC5564B71AC1782EC70E75B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0AE323-946C-4E7B-956C-5F303D7369AF}"/>
      </w:docPartPr>
      <w:docPartBody>
        <w:p w:rsidR="00441C20" w:rsidRDefault="00441C20">
          <w:pPr>
            <w:pStyle w:val="C8E714BEC5564B71AC1782EC70E75B4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C20"/>
    <w:rsid w:val="00022F8F"/>
    <w:rsid w:val="00441C20"/>
    <w:rsid w:val="00E8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8E714BEC5564B71AC1782EC70E75B40">
    <w:name w:val="C8E714BEC5564B71AC1782EC70E75B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Липкина+</dc:creator>
  <cp:keywords/>
  <dc:description>ZO09.12.2025 ZO09.12.2025 ZO09.12.2025 </dc:description>
  <cp:lastModifiedBy>Жарков М.А.</cp:lastModifiedBy>
  <cp:revision>5</cp:revision>
  <cp:lastPrinted>2025-12-10T05:46:00Z</cp:lastPrinted>
  <dcterms:created xsi:type="dcterms:W3CDTF">2025-12-09T13:04:00Z</dcterms:created>
  <dcterms:modified xsi:type="dcterms:W3CDTF">2025-12-10T07:41:00Z</dcterms:modified>
</cp:coreProperties>
</file>