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1FFB41972E44FE887EF63BFE754AA4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C250F8" w:rsidRDefault="00545F85" w:rsidP="00C250F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1FFB41972E44FE887EF63BFE754AA4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250F8" w:rsidRDefault="00C250F8" w:rsidP="00C250F8">
      <w:pPr>
        <w:pStyle w:val="1"/>
      </w:pPr>
      <w:r w:rsidRPr="00C250F8">
        <w:t xml:space="preserve">О Федеральном законе </w:t>
      </w:r>
      <w:r>
        <w:t>"</w:t>
      </w:r>
      <w:r w:rsidRPr="00C250F8">
        <w:t xml:space="preserve">О внесении изменений </w:t>
      </w:r>
    </w:p>
    <w:p w:rsidR="00C250F8" w:rsidRDefault="00C250F8" w:rsidP="00C250F8">
      <w:pPr>
        <w:pStyle w:val="2"/>
      </w:pPr>
      <w:r w:rsidRPr="00C250F8">
        <w:t xml:space="preserve">в отдельные законодательные акты </w:t>
      </w:r>
    </w:p>
    <w:p w:rsidR="00C250F8" w:rsidRPr="00C250F8" w:rsidRDefault="00C250F8" w:rsidP="00C250F8">
      <w:pPr>
        <w:pStyle w:val="2"/>
      </w:pPr>
      <w:r w:rsidRPr="00C250F8">
        <w:t>Российской Федерации"</w:t>
      </w:r>
    </w:p>
    <w:p w:rsidR="00C250F8" w:rsidRPr="00C250F8" w:rsidRDefault="00C250F8" w:rsidP="00C250F8">
      <w:pPr>
        <w:pStyle w:val="2"/>
      </w:pPr>
    </w:p>
    <w:p w:rsidR="00C250F8" w:rsidRDefault="00C250F8" w:rsidP="00C250F8">
      <w:pPr>
        <w:pStyle w:val="2"/>
      </w:pPr>
    </w:p>
    <w:p w:rsidR="00C250F8" w:rsidRPr="00C250F8" w:rsidRDefault="00C250F8" w:rsidP="00C250F8">
      <w:pPr>
        <w:pStyle w:val="2"/>
      </w:pPr>
    </w:p>
    <w:p w:rsidR="00C250F8" w:rsidRDefault="00C250F8">
      <w:r w:rsidRPr="00C250F8">
        <w:t>Рассмотрев принятый Государственной Думой Федерального Собрания Российской Федерации 24 марта 2026</w:t>
      </w:r>
      <w:r>
        <w:t xml:space="preserve"> </w:t>
      </w:r>
      <w:r w:rsidRPr="00C250F8">
        <w:t xml:space="preserve">года Федеральный закон </w:t>
      </w:r>
      <w:r>
        <w:t>"</w:t>
      </w:r>
      <w:r w:rsidRPr="00C250F8">
        <w:rPr>
          <w:bCs/>
        </w:rPr>
        <w:t>О внесении изменений в отдельные законодательные акты Российской Федерации</w:t>
      </w:r>
      <w:r>
        <w:t>"</w:t>
      </w:r>
      <w:r w:rsidRPr="00C250F8">
        <w:t xml:space="preserve"> в соответствии </w:t>
      </w:r>
      <w:r>
        <w:br/>
      </w:r>
      <w:r w:rsidRPr="00C250F8">
        <w:t xml:space="preserve">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250F8" w:rsidRDefault="00C250F8"/>
    <w:p w:rsidR="00C250F8" w:rsidRPr="00C250F8" w:rsidRDefault="00C250F8" w:rsidP="00C250F8">
      <w:pPr>
        <w:rPr>
          <w:bCs/>
        </w:rPr>
      </w:pPr>
      <w:r>
        <w:t>1. </w:t>
      </w:r>
      <w:r w:rsidRPr="00C250F8">
        <w:t xml:space="preserve">Одобрить Федеральный закон </w:t>
      </w:r>
      <w:r>
        <w:t>"</w:t>
      </w:r>
      <w:r w:rsidRPr="00C250F8">
        <w:rPr>
          <w:bCs/>
        </w:rPr>
        <w:t xml:space="preserve">О внесении изменений </w:t>
      </w:r>
      <w:r>
        <w:rPr>
          <w:bCs/>
        </w:rPr>
        <w:br/>
      </w:r>
      <w:r w:rsidRPr="00C250F8">
        <w:rPr>
          <w:bCs/>
        </w:rPr>
        <w:t>в отдельные законодательные акты Российской Федерации"</w:t>
      </w:r>
      <w:r w:rsidRPr="00C250F8">
        <w:t>.</w:t>
      </w:r>
    </w:p>
    <w:p w:rsidR="00C250F8" w:rsidRDefault="00C250F8" w:rsidP="00C250F8">
      <w:r>
        <w:t>2. </w:t>
      </w:r>
      <w:r w:rsidRPr="00C250F8">
        <w:t>Настоящее постановление вступает в силу со дня его принятия.</w:t>
      </w:r>
    </w:p>
    <w:p w:rsidR="00C250F8" w:rsidRDefault="00C250F8" w:rsidP="00C250F8"/>
    <w:p w:rsidR="00C250F8" w:rsidRDefault="00C250F8" w:rsidP="00C250F8"/>
    <w:p w:rsidR="00C250F8" w:rsidRPr="00C250F8" w:rsidRDefault="00C250F8" w:rsidP="00C250F8"/>
    <w:p w:rsidR="003E236A" w:rsidRDefault="003E236A" w:rsidP="006D311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f"/>
      </w:pPr>
    </w:p>
    <w:p w:rsidR="006D3110" w:rsidRDefault="006D3110" w:rsidP="006D3110">
      <w:pPr>
        <w:pStyle w:val="af"/>
      </w:pPr>
      <w:r>
        <w:t>Москва</w:t>
      </w:r>
    </w:p>
    <w:p w:rsidR="006D3110" w:rsidRDefault="006D3110" w:rsidP="006D3110">
      <w:pPr>
        <w:pStyle w:val="af"/>
      </w:pPr>
      <w:r>
        <w:t>1 апреля 2026 года</w:t>
      </w:r>
    </w:p>
    <w:p w:rsidR="006D3110" w:rsidRDefault="006D3110" w:rsidP="006D3110">
      <w:pPr>
        <w:pStyle w:val="af"/>
      </w:pPr>
      <w:r>
        <w:t>№ 125-СФ</w:t>
      </w:r>
    </w:p>
    <w:sectPr w:rsidR="006D311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4D49" w:rsidRDefault="00414D49">
      <w:pPr>
        <w:spacing w:line="240" w:lineRule="auto"/>
      </w:pPr>
      <w:r>
        <w:separator/>
      </w:r>
    </w:p>
  </w:endnote>
  <w:endnote w:type="continuationSeparator" w:id="0">
    <w:p w:rsidR="00414D49" w:rsidRDefault="00414D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B84BC6B-2D83-4506-BD4F-0AFFD47CEDC6}"/>
    <w:embedBold r:id="rId2" w:fontKey="{57D38F87-8833-469E-859B-F239C403075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FE1A573-19E1-471F-B312-E9A243D91F3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E236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D3110">
      <w:rPr>
        <w:noProof/>
      </w:rPr>
      <w:t>zo7516.docx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F574B0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6D311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E236A" w:rsidRDefault="003E236A" w:rsidP="003E236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D3110">
      <w:rPr>
        <w:noProof/>
      </w:rPr>
      <w:t>zo7516.docx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D311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4D49" w:rsidRDefault="00414D49">
      <w:pPr>
        <w:spacing w:line="240" w:lineRule="auto"/>
      </w:pPr>
      <w:r>
        <w:separator/>
      </w:r>
    </w:p>
  </w:footnote>
  <w:footnote w:type="continuationSeparator" w:id="0">
    <w:p w:rsidR="00414D49" w:rsidRDefault="00414D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D3110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5AE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E236A"/>
    <w:rsid w:val="00414D49"/>
    <w:rsid w:val="00423816"/>
    <w:rsid w:val="004A68AB"/>
    <w:rsid w:val="00505068"/>
    <w:rsid w:val="00545F85"/>
    <w:rsid w:val="005B2AEB"/>
    <w:rsid w:val="006D3110"/>
    <w:rsid w:val="006D5A04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250F8"/>
    <w:rsid w:val="00CD05AE"/>
    <w:rsid w:val="00CF27C2"/>
    <w:rsid w:val="00CF731B"/>
    <w:rsid w:val="00DA769E"/>
    <w:rsid w:val="00E02685"/>
    <w:rsid w:val="00F178A8"/>
    <w:rsid w:val="00F21BB0"/>
    <w:rsid w:val="00F574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8AB296-C309-4BCF-A580-524FE5A04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310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1FFB41972E44FE887EF63BFE754AA4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C3B404E-56C5-41E7-94DD-E4DA03DD6467}"/>
      </w:docPartPr>
      <w:docPartBody>
        <w:p w:rsidR="003A17DE" w:rsidRDefault="003A17DE">
          <w:pPr>
            <w:pStyle w:val="91FFB41972E44FE887EF63BFE754AA4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7DE"/>
    <w:rsid w:val="003A17DE"/>
    <w:rsid w:val="006A1304"/>
    <w:rsid w:val="00C62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1FFB41972E44FE887EF63BFE754AA4E">
    <w:name w:val="91FFB41972E44FE887EF63BFE754AA4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ZO27.03.2026 AM31.03.2026 </dc:description>
  <cp:lastModifiedBy>Кучерова О.М.</cp:lastModifiedBy>
  <cp:revision>4</cp:revision>
  <cp:lastPrinted>2026-03-31T13:33:00Z</cp:lastPrinted>
  <dcterms:created xsi:type="dcterms:W3CDTF">2026-03-27T09:39:00Z</dcterms:created>
  <dcterms:modified xsi:type="dcterms:W3CDTF">2026-04-01T06:49:00Z</dcterms:modified>
</cp:coreProperties>
</file>