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0A6B68938EF40B898BEDD4AB4E1B3D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D085F" w:rsidRDefault="00545F85" w:rsidP="00FD085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0A6B68938EF40B898BEDD4AB4E1B3D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D085F" w:rsidRPr="00FD085F" w:rsidRDefault="00FD085F" w:rsidP="00FD085F">
      <w:pPr>
        <w:pStyle w:val="1"/>
      </w:pPr>
      <w:r w:rsidRPr="00FD085F">
        <w:t xml:space="preserve">О Федеральном законе "О внесении изменений </w:t>
      </w:r>
    </w:p>
    <w:p w:rsidR="00FD085F" w:rsidRDefault="00FD085F" w:rsidP="00FD085F">
      <w:pPr>
        <w:pStyle w:val="2"/>
      </w:pPr>
      <w:r w:rsidRPr="00FD085F">
        <w:t xml:space="preserve">в статьи 73 и 81 Уголовно-исполнительного кодекса </w:t>
      </w:r>
    </w:p>
    <w:p w:rsidR="00FD085F" w:rsidRPr="00FD085F" w:rsidRDefault="00FD085F" w:rsidP="00FD085F">
      <w:pPr>
        <w:pStyle w:val="2"/>
        <w:rPr>
          <w:bCs/>
        </w:rPr>
      </w:pPr>
      <w:r w:rsidRPr="00FD085F">
        <w:t>Российской Федерации"</w:t>
      </w:r>
    </w:p>
    <w:p w:rsidR="00FD085F" w:rsidRDefault="00FD085F" w:rsidP="00FD085F">
      <w:pPr>
        <w:pStyle w:val="2"/>
        <w:rPr>
          <w:rFonts w:cs="Arial"/>
          <w:sz w:val="26"/>
          <w:szCs w:val="26"/>
        </w:rPr>
      </w:pPr>
    </w:p>
    <w:p w:rsidR="00FD085F" w:rsidRDefault="00FD085F" w:rsidP="00FD085F">
      <w:pPr>
        <w:pStyle w:val="2"/>
        <w:rPr>
          <w:rFonts w:cs="Arial"/>
          <w:sz w:val="26"/>
          <w:szCs w:val="26"/>
        </w:rPr>
      </w:pPr>
    </w:p>
    <w:p w:rsidR="00FD085F" w:rsidRPr="00FD085F" w:rsidRDefault="00FD085F" w:rsidP="00FD085F">
      <w:pPr>
        <w:pStyle w:val="2"/>
        <w:rPr>
          <w:rFonts w:cs="Arial"/>
          <w:sz w:val="26"/>
          <w:szCs w:val="26"/>
        </w:rPr>
      </w:pPr>
    </w:p>
    <w:p w:rsidR="00FD085F" w:rsidRPr="00FD085F" w:rsidRDefault="00FD085F" w:rsidP="00FD085F">
      <w:r w:rsidRPr="00FD085F">
        <w:t xml:space="preserve">Рассмотрев принятый Государственной Думой Федерального Собрания Российской Федерации 10 декабря 2025 года Федеральный закон "О внесении изменений в статьи 73 и 81 Уголовно-исполнительного кодекса Российской Федерации", </w:t>
      </w:r>
      <w:r>
        <w:br/>
      </w:r>
      <w:r w:rsidRPr="00FD085F">
        <w:rPr>
          <w:szCs w:val="24"/>
        </w:rPr>
        <w:t>в соответствии с</w:t>
      </w:r>
      <w:r w:rsidR="00000FEA" w:rsidRPr="00000FEA">
        <w:rPr>
          <w:szCs w:val="24"/>
        </w:rPr>
        <w:t xml:space="preserve"> </w:t>
      </w:r>
      <w:r w:rsidRPr="00FD085F">
        <w:rPr>
          <w:szCs w:val="24"/>
        </w:rPr>
        <w:t xml:space="preserve">частью 4 статьи 105 Конституции Российской Федерации Совет Федерации Федерального Собрания Российской Федерации </w:t>
      </w:r>
      <w:r w:rsidRPr="00FD085F">
        <w:rPr>
          <w:b/>
          <w:spacing w:val="60"/>
          <w:szCs w:val="24"/>
        </w:rPr>
        <w:t>постановляет:</w:t>
      </w:r>
    </w:p>
    <w:p w:rsidR="00FD085F" w:rsidRPr="00FD085F" w:rsidRDefault="00FD085F" w:rsidP="00000FEA">
      <w:pPr>
        <w:spacing w:line="240" w:lineRule="auto"/>
        <w:rPr>
          <w:sz w:val="26"/>
        </w:rPr>
      </w:pPr>
    </w:p>
    <w:p w:rsidR="00FD085F" w:rsidRPr="00FD085F" w:rsidRDefault="00FD085F" w:rsidP="00FD085F">
      <w:pPr>
        <w:rPr>
          <w:bCs/>
        </w:rPr>
      </w:pPr>
      <w:r w:rsidRPr="00FD085F">
        <w:rPr>
          <w:szCs w:val="24"/>
        </w:rPr>
        <w:t>1. Одобрить Федеральный закон</w:t>
      </w:r>
      <w:r w:rsidRPr="00FD085F">
        <w:rPr>
          <w:bCs/>
        </w:rPr>
        <w:t xml:space="preserve"> "О внесении изменений </w:t>
      </w:r>
      <w:r>
        <w:rPr>
          <w:bCs/>
        </w:rPr>
        <w:br/>
      </w:r>
      <w:r w:rsidRPr="00FD085F">
        <w:rPr>
          <w:bCs/>
        </w:rPr>
        <w:t>в статьи 73 и 81 Уголовно-исполнительного кодекса Российской Федерации"</w:t>
      </w:r>
      <w:r w:rsidRPr="00FD085F">
        <w:t>.</w:t>
      </w:r>
    </w:p>
    <w:p w:rsidR="00FD085F" w:rsidRPr="00FD085F" w:rsidRDefault="00FD085F" w:rsidP="00FD085F">
      <w:pPr>
        <w:rPr>
          <w:szCs w:val="24"/>
        </w:rPr>
      </w:pPr>
      <w:r w:rsidRPr="00FD085F">
        <w:rPr>
          <w:szCs w:val="24"/>
        </w:rPr>
        <w:t>2. Настоящее постановление вступает в силу со дня его принятия.</w:t>
      </w:r>
    </w:p>
    <w:p w:rsidR="00FD085F" w:rsidRPr="00FD085F" w:rsidRDefault="00FD085F" w:rsidP="00000FEA">
      <w:pPr>
        <w:spacing w:line="240" w:lineRule="auto"/>
        <w:rPr>
          <w:szCs w:val="24"/>
        </w:rPr>
      </w:pPr>
    </w:p>
    <w:p w:rsidR="00FD085F" w:rsidRDefault="00FD085F" w:rsidP="00000FEA">
      <w:pPr>
        <w:spacing w:line="240" w:lineRule="auto"/>
        <w:rPr>
          <w:szCs w:val="24"/>
        </w:rPr>
      </w:pPr>
    </w:p>
    <w:p w:rsidR="00FD085F" w:rsidRPr="00FD085F" w:rsidRDefault="00FD085F" w:rsidP="00000FEA">
      <w:pPr>
        <w:spacing w:line="240" w:lineRule="auto"/>
        <w:rPr>
          <w:szCs w:val="24"/>
        </w:rPr>
      </w:pPr>
    </w:p>
    <w:p w:rsidR="003D437C" w:rsidRDefault="003D437C" w:rsidP="00000FE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FD085F" w:rsidRPr="00FD085F" w:rsidRDefault="00FD085F" w:rsidP="00FD085F">
      <w:pPr>
        <w:pStyle w:val="ac"/>
      </w:pPr>
    </w:p>
    <w:p w:rsidR="00545F85" w:rsidRDefault="00545F85" w:rsidP="00545F85">
      <w:pPr>
        <w:pStyle w:val="ac"/>
      </w:pPr>
    </w:p>
    <w:p w:rsidR="00000FEA" w:rsidRDefault="00000FEA" w:rsidP="00000FEA">
      <w:pPr>
        <w:pStyle w:val="af"/>
      </w:pPr>
      <w:r>
        <w:t>Москва</w:t>
      </w:r>
    </w:p>
    <w:p w:rsidR="00000FEA" w:rsidRDefault="00000FEA" w:rsidP="00000FEA">
      <w:pPr>
        <w:pStyle w:val="af"/>
      </w:pPr>
      <w:r>
        <w:t>19 декабря 2025 года</w:t>
      </w:r>
    </w:p>
    <w:p w:rsidR="00000FEA" w:rsidRDefault="00000FEA" w:rsidP="00000FEA">
      <w:pPr>
        <w:pStyle w:val="af"/>
      </w:pPr>
      <w:r>
        <w:t>№ 5</w:t>
      </w:r>
      <w:r>
        <w:rPr>
          <w:lang w:val="en-US"/>
        </w:rPr>
        <w:t>94</w:t>
      </w:r>
      <w:r>
        <w:t>-</w:t>
      </w:r>
      <w:proofErr w:type="spellStart"/>
      <w:r>
        <w:t>СФ</w:t>
      </w:r>
      <w:proofErr w:type="spellEnd"/>
    </w:p>
    <w:sectPr w:rsidR="00000FE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01F" w:rsidRDefault="000B101F">
      <w:pPr>
        <w:spacing w:line="240" w:lineRule="auto"/>
      </w:pPr>
      <w:r>
        <w:separator/>
      </w:r>
    </w:p>
  </w:endnote>
  <w:endnote w:type="continuationSeparator" w:id="0">
    <w:p w:rsidR="000B101F" w:rsidRDefault="000B10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5734358-F688-4FDF-A9FF-CD45CA5117D8}"/>
    <w:embedBold r:id="rId2" w:fontKey="{A7BF6408-7381-4076-AD8C-BB4718B75BA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3AD2915-2F03-4CED-BAD1-04884D76899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D437C" w:rsidRDefault="003D437C" w:rsidP="003D437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00FEA">
      <w:rPr>
        <w:noProof/>
      </w:rPr>
      <w:t>de3957.docx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00FE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D437C" w:rsidRDefault="003D437C" w:rsidP="003D437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00FEA">
      <w:rPr>
        <w:noProof/>
      </w:rPr>
      <w:t>de3957.docx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00FE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01F" w:rsidRDefault="000B101F">
      <w:pPr>
        <w:spacing w:line="240" w:lineRule="auto"/>
      </w:pPr>
      <w:r>
        <w:separator/>
      </w:r>
    </w:p>
  </w:footnote>
  <w:footnote w:type="continuationSeparator" w:id="0">
    <w:p w:rsidR="000B101F" w:rsidRDefault="000B10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00FE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6E0"/>
    <w:rsid w:val="00000FEA"/>
    <w:rsid w:val="0001388E"/>
    <w:rsid w:val="000B101F"/>
    <w:rsid w:val="000D3F67"/>
    <w:rsid w:val="001057BD"/>
    <w:rsid w:val="001C26E0"/>
    <w:rsid w:val="00205211"/>
    <w:rsid w:val="002114DE"/>
    <w:rsid w:val="002623D0"/>
    <w:rsid w:val="002A1E3D"/>
    <w:rsid w:val="002B772D"/>
    <w:rsid w:val="003114B9"/>
    <w:rsid w:val="003273F1"/>
    <w:rsid w:val="0035125E"/>
    <w:rsid w:val="003D437C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8D2B12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D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CFAB92-5787-4211-BFBE-696F4BAE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43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0A6B68938EF40B898BEDD4AB4E1B3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C81EB0A-4984-47EB-A9E0-87A3590F23C0}"/>
      </w:docPartPr>
      <w:docPartBody>
        <w:p w:rsidR="00386E49" w:rsidRDefault="00386E49">
          <w:pPr>
            <w:pStyle w:val="80A6B68938EF40B898BEDD4AB4E1B3D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E49"/>
    <w:rsid w:val="00386E49"/>
    <w:rsid w:val="007210CA"/>
    <w:rsid w:val="00B0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0A6B68938EF40B898BEDD4AB4E1B3D4">
    <w:name w:val="80A6B68938EF40B898BEDD4AB4E1B3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DE15.12.2025 DE15.12.2025 </dc:description>
  <cp:lastModifiedBy>Жарков М.А.</cp:lastModifiedBy>
  <cp:revision>5</cp:revision>
  <cp:lastPrinted>2025-12-18T11:55:00Z</cp:lastPrinted>
  <dcterms:created xsi:type="dcterms:W3CDTF">2025-12-15T07:40:00Z</dcterms:created>
  <dcterms:modified xsi:type="dcterms:W3CDTF">2025-12-18T12:26:00Z</dcterms:modified>
</cp:coreProperties>
</file>