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4C03D127444943F0ACC708577B5991FE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03439A" w:rsidRDefault="00545F85" w:rsidP="0003439A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4C03D127444943F0ACC708577B5991FE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03439A" w:rsidRPr="0003439A" w:rsidRDefault="0003439A" w:rsidP="0003439A">
      <w:pPr>
        <w:pStyle w:val="1"/>
      </w:pPr>
      <w:r w:rsidRPr="0003439A">
        <w:t>О Федеральном законе</w:t>
      </w:r>
    </w:p>
    <w:p w:rsidR="0003439A" w:rsidRPr="0003439A" w:rsidRDefault="0003439A" w:rsidP="0003439A">
      <w:pPr>
        <w:pStyle w:val="2"/>
      </w:pPr>
      <w:r w:rsidRPr="0003439A">
        <w:t>"О ратификации Соглашения между</w:t>
      </w:r>
    </w:p>
    <w:p w:rsidR="0003439A" w:rsidRPr="0003439A" w:rsidRDefault="0003439A" w:rsidP="0003439A">
      <w:pPr>
        <w:pStyle w:val="2"/>
      </w:pPr>
      <w:r w:rsidRPr="0003439A">
        <w:t>Российской Федерацией и Республикой Джибути</w:t>
      </w:r>
    </w:p>
    <w:p w:rsidR="0003439A" w:rsidRPr="0003439A" w:rsidRDefault="0003439A" w:rsidP="0003439A">
      <w:pPr>
        <w:pStyle w:val="2"/>
      </w:pPr>
      <w:r w:rsidRPr="0003439A">
        <w:t>о выдаче"</w:t>
      </w:r>
    </w:p>
    <w:p w:rsidR="0003439A" w:rsidRDefault="0003439A" w:rsidP="0003439A">
      <w:pPr>
        <w:pStyle w:val="2"/>
      </w:pPr>
    </w:p>
    <w:p w:rsidR="0003439A" w:rsidRPr="0003439A" w:rsidRDefault="0003439A" w:rsidP="0003439A">
      <w:pPr>
        <w:pStyle w:val="2"/>
      </w:pPr>
    </w:p>
    <w:p w:rsidR="0003439A" w:rsidRPr="0003439A" w:rsidRDefault="0003439A" w:rsidP="0003439A">
      <w:pPr>
        <w:pStyle w:val="2"/>
      </w:pPr>
    </w:p>
    <w:p w:rsidR="0003439A" w:rsidRDefault="0003439A">
      <w:r w:rsidRPr="0003439A">
        <w:t xml:space="preserve">Рассмотрев принятый Государственной Думой Федерального Собрания Российской Федерации 13 января 2026 года Федеральный закон "О ратификации Соглашения между </w:t>
      </w:r>
      <w:r w:rsidRPr="0003439A">
        <w:br/>
        <w:t xml:space="preserve">Российской Федерацией и Республикой Джибути о выдаче" </w:t>
      </w:r>
      <w:r>
        <w:br/>
      </w:r>
      <w:r w:rsidRPr="0003439A">
        <w:t xml:space="preserve">в соответствии со статьей 106 Конституции Российской Федерации,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03439A" w:rsidRDefault="0003439A"/>
    <w:p w:rsidR="0003439A" w:rsidRPr="0003439A" w:rsidRDefault="0003439A" w:rsidP="0003439A">
      <w:r>
        <w:t>1. </w:t>
      </w:r>
      <w:r w:rsidRPr="0003439A">
        <w:t>Одобрить Федеральный закон "О ратификации Соглашения между Российской Федерацией и Республикой Джибути о выдаче".</w:t>
      </w:r>
    </w:p>
    <w:p w:rsidR="0003439A" w:rsidRPr="0003439A" w:rsidRDefault="0003439A" w:rsidP="0003439A">
      <w:r>
        <w:t>2. </w:t>
      </w:r>
      <w:r w:rsidRPr="0003439A">
        <w:t>Настоящее постановление вступает в силу со дня его принятия.</w:t>
      </w:r>
    </w:p>
    <w:p w:rsidR="0003439A" w:rsidRDefault="0003439A" w:rsidP="0000228D">
      <w:pPr>
        <w:spacing w:line="240" w:lineRule="auto"/>
        <w:rPr>
          <w:rFonts w:cs="Arial"/>
          <w:szCs w:val="28"/>
        </w:rPr>
      </w:pPr>
    </w:p>
    <w:p w:rsidR="0003439A" w:rsidRPr="00114D41" w:rsidRDefault="0003439A" w:rsidP="0000228D">
      <w:pPr>
        <w:spacing w:line="240" w:lineRule="auto"/>
        <w:rPr>
          <w:rFonts w:cs="Arial"/>
          <w:szCs w:val="28"/>
        </w:rPr>
      </w:pPr>
    </w:p>
    <w:p w:rsidR="0003439A" w:rsidRPr="00A61E16" w:rsidRDefault="0003439A" w:rsidP="0000228D">
      <w:pPr>
        <w:spacing w:line="240" w:lineRule="auto"/>
        <w:rPr>
          <w:rFonts w:cs="Arial"/>
        </w:rPr>
      </w:pPr>
    </w:p>
    <w:p w:rsidR="002C5FF9" w:rsidRDefault="0003439A" w:rsidP="0000228D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2C5FF9">
        <w:t>В.И. МАТВИЕНКО</w:t>
      </w:r>
    </w:p>
    <w:p w:rsidR="0003439A" w:rsidRDefault="0003439A" w:rsidP="00C74F19">
      <w:pPr>
        <w:pStyle w:val="ac"/>
      </w:pPr>
    </w:p>
    <w:p w:rsidR="0000228D" w:rsidRDefault="0000228D" w:rsidP="0000228D">
      <w:pPr>
        <w:pStyle w:val="af"/>
      </w:pPr>
      <w:r>
        <w:t>Москва</w:t>
      </w:r>
    </w:p>
    <w:p w:rsidR="0000228D" w:rsidRDefault="0000228D" w:rsidP="0000228D">
      <w:pPr>
        <w:pStyle w:val="af"/>
      </w:pPr>
      <w:r>
        <w:t>28 января 2026 года</w:t>
      </w:r>
      <w:r>
        <w:br/>
        <w:t>№ 7-СФ</w:t>
      </w:r>
    </w:p>
    <w:sectPr w:rsidR="0000228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3ABC" w:rsidRDefault="00DD3ABC">
      <w:pPr>
        <w:spacing w:line="240" w:lineRule="auto"/>
      </w:pPr>
      <w:r>
        <w:separator/>
      </w:r>
    </w:p>
  </w:endnote>
  <w:endnote w:type="continuationSeparator" w:id="0">
    <w:p w:rsidR="00DD3ABC" w:rsidRDefault="00DD3AB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94A7BBB5-CC56-474A-880B-422B3980D29D}"/>
    <w:embedBold r:id="rId2" w:fontKey="{917D591A-BBF3-41A0-A700-7A3557DC2AA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10B5D4ED-6572-4984-97D5-B6E7A28152E0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C5FF9" w:rsidRDefault="002C5FF9" w:rsidP="002C5FF9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0228D">
      <w:rPr>
        <w:noProof/>
      </w:rPr>
      <w:t>qa10561.docx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0228D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C5FF9" w:rsidRDefault="002C5FF9" w:rsidP="002C5FF9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0228D">
      <w:rPr>
        <w:noProof/>
      </w:rPr>
      <w:t>qa10561.docx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0228D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3ABC" w:rsidRDefault="00DD3ABC">
      <w:pPr>
        <w:spacing w:line="240" w:lineRule="auto"/>
      </w:pPr>
      <w:r>
        <w:separator/>
      </w:r>
    </w:p>
  </w:footnote>
  <w:footnote w:type="continuationSeparator" w:id="0">
    <w:p w:rsidR="00DD3ABC" w:rsidRDefault="00DD3AB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00228D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134"/>
    <w:rsid w:val="0000228D"/>
    <w:rsid w:val="0003439A"/>
    <w:rsid w:val="000D3F67"/>
    <w:rsid w:val="001057BD"/>
    <w:rsid w:val="001C68BE"/>
    <w:rsid w:val="00205211"/>
    <w:rsid w:val="002623D0"/>
    <w:rsid w:val="002A1E3D"/>
    <w:rsid w:val="002B772D"/>
    <w:rsid w:val="002C5FF9"/>
    <w:rsid w:val="003114B9"/>
    <w:rsid w:val="003273F1"/>
    <w:rsid w:val="0035125E"/>
    <w:rsid w:val="00423816"/>
    <w:rsid w:val="004A68AB"/>
    <w:rsid w:val="004B226E"/>
    <w:rsid w:val="00505068"/>
    <w:rsid w:val="00545F85"/>
    <w:rsid w:val="005B2AEB"/>
    <w:rsid w:val="00720496"/>
    <w:rsid w:val="00723EF8"/>
    <w:rsid w:val="0078182C"/>
    <w:rsid w:val="00844134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DD3ABC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A31D2C-1653-4369-9072-55D9A6833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"/>
    <w:basedOn w:val="a"/>
    <w:link w:val="af3"/>
    <w:rsid w:val="0003439A"/>
    <w:pPr>
      <w:overflowPunct/>
      <w:autoSpaceDE/>
      <w:autoSpaceDN/>
      <w:adjustRightInd/>
      <w:spacing w:line="240" w:lineRule="auto"/>
      <w:ind w:left="0" w:firstLine="0"/>
      <w:textAlignment w:val="auto"/>
    </w:pPr>
    <w:rPr>
      <w:rFonts w:ascii="Arial" w:hAnsi="Arial" w:cs="Arial"/>
      <w:szCs w:val="24"/>
    </w:rPr>
  </w:style>
  <w:style w:type="character" w:customStyle="1" w:styleId="af3">
    <w:name w:val="Основной текст Знак"/>
    <w:basedOn w:val="a0"/>
    <w:link w:val="af2"/>
    <w:rsid w:val="0003439A"/>
    <w:rPr>
      <w:rFonts w:ascii="Arial" w:hAnsi="Arial" w:cs="Arial"/>
      <w:sz w:val="28"/>
      <w:szCs w:val="24"/>
      <w:lang w:eastAsia="ru-RU"/>
    </w:rPr>
  </w:style>
  <w:style w:type="paragraph" w:styleId="af4">
    <w:name w:val="Body Text Indent"/>
    <w:basedOn w:val="a"/>
    <w:link w:val="af5"/>
    <w:rsid w:val="0003439A"/>
    <w:pPr>
      <w:overflowPunct/>
      <w:autoSpaceDE/>
      <w:autoSpaceDN/>
      <w:adjustRightInd/>
      <w:snapToGrid w:val="0"/>
      <w:spacing w:line="360" w:lineRule="auto"/>
      <w:ind w:left="0" w:firstLine="709"/>
      <w:textAlignment w:val="auto"/>
    </w:pPr>
    <w:rPr>
      <w:rFonts w:ascii="Arial" w:hAnsi="Arial"/>
      <w:b/>
      <w:bCs/>
      <w:szCs w:val="12"/>
    </w:rPr>
  </w:style>
  <w:style w:type="character" w:customStyle="1" w:styleId="af5">
    <w:name w:val="Основной текст с отступом Знак"/>
    <w:basedOn w:val="a0"/>
    <w:link w:val="af4"/>
    <w:rsid w:val="0003439A"/>
    <w:rPr>
      <w:rFonts w:ascii="Arial" w:hAnsi="Arial" w:cs="Times New Roman"/>
      <w:b/>
      <w:bCs/>
      <w:sz w:val="28"/>
      <w:szCs w:val="1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93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C03D127444943F0ACC708577B5991F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6C40B39-2BDC-4732-8545-E2E316D75D2E}"/>
      </w:docPartPr>
      <w:docPartBody>
        <w:p w:rsidR="00E22C58" w:rsidRDefault="00E22C58">
          <w:pPr>
            <w:pStyle w:val="4C03D127444943F0ACC708577B5991FE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C58"/>
    <w:rsid w:val="00070D97"/>
    <w:rsid w:val="004C3BA2"/>
    <w:rsid w:val="00E22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4C03D127444943F0ACC708577B5991FE">
    <w:name w:val="4C03D127444943F0ACC708577B5991F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Поздоровкина+</dc:creator>
  <cp:keywords/>
  <dc:description>QA19.01.2026 SA21.01.2026 </dc:description>
  <cp:lastModifiedBy>Жарков М.А.</cp:lastModifiedBy>
  <cp:revision>4</cp:revision>
  <cp:lastPrinted>2026-01-27T14:40:00Z</cp:lastPrinted>
  <dcterms:created xsi:type="dcterms:W3CDTF">2026-01-19T08:16:00Z</dcterms:created>
  <dcterms:modified xsi:type="dcterms:W3CDTF">2026-01-28T05:06:00Z</dcterms:modified>
</cp:coreProperties>
</file>