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8D3BC1A59CEA414F8425BC3119067741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A50C43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1053F1" w:rsidRDefault="00545F85" w:rsidP="001053F1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8D3BC1A59CEA414F8425BC3119067741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1053F1" w:rsidRDefault="001053F1" w:rsidP="001053F1">
      <w:pPr>
        <w:pStyle w:val="1"/>
      </w:pPr>
      <w:r w:rsidRPr="001053F1">
        <w:t xml:space="preserve">О Федеральном законе "О внесении изменения </w:t>
      </w:r>
    </w:p>
    <w:p w:rsidR="001053F1" w:rsidRDefault="001053F1" w:rsidP="001053F1">
      <w:pPr>
        <w:pStyle w:val="2"/>
      </w:pPr>
      <w:r w:rsidRPr="001053F1">
        <w:t xml:space="preserve">в статью 12.37 Кодекса Российской Федерации </w:t>
      </w:r>
    </w:p>
    <w:p w:rsidR="001053F1" w:rsidRPr="001053F1" w:rsidRDefault="001053F1" w:rsidP="001053F1">
      <w:pPr>
        <w:pStyle w:val="2"/>
      </w:pPr>
      <w:r w:rsidRPr="001053F1">
        <w:t xml:space="preserve">об административных правонарушениях" </w:t>
      </w:r>
    </w:p>
    <w:p w:rsidR="001053F1" w:rsidRPr="001053F1" w:rsidRDefault="001053F1" w:rsidP="001053F1">
      <w:pPr>
        <w:pStyle w:val="2"/>
      </w:pPr>
    </w:p>
    <w:p w:rsidR="001053F1" w:rsidRDefault="001053F1" w:rsidP="001053F1">
      <w:pPr>
        <w:pStyle w:val="2"/>
      </w:pPr>
    </w:p>
    <w:p w:rsidR="001053F1" w:rsidRPr="001053F1" w:rsidRDefault="001053F1" w:rsidP="001053F1">
      <w:pPr>
        <w:pStyle w:val="2"/>
      </w:pPr>
    </w:p>
    <w:p w:rsidR="001053F1" w:rsidRDefault="001053F1">
      <w:r w:rsidRPr="001053F1">
        <w:t xml:space="preserve">Рассмотрев принятый Государственной Думой Федерального Собрания Российской Федерации 17 марта 2026 года Федеральный закон </w:t>
      </w:r>
      <w:r w:rsidRPr="001053F1">
        <w:rPr>
          <w:bCs/>
        </w:rPr>
        <w:t xml:space="preserve">"О внесении изменения в статью 12.37 Кодекса Российской Федерации об административных правонарушениях", в соответствии с частью 4 статьи 105 Конституции Российской Федерации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1053F1" w:rsidRDefault="001053F1"/>
    <w:p w:rsidR="001053F1" w:rsidRPr="001053F1" w:rsidRDefault="001053F1" w:rsidP="001053F1">
      <w:r w:rsidRPr="001053F1">
        <w:t xml:space="preserve">1. Одобрить Федеральный закон </w:t>
      </w:r>
      <w:r w:rsidRPr="001053F1">
        <w:rPr>
          <w:bCs/>
        </w:rPr>
        <w:t xml:space="preserve">"О внесении изменения </w:t>
      </w:r>
      <w:r>
        <w:rPr>
          <w:bCs/>
        </w:rPr>
        <w:br/>
      </w:r>
      <w:r w:rsidRPr="001053F1">
        <w:rPr>
          <w:bCs/>
        </w:rPr>
        <w:t xml:space="preserve">в статью 12.37 Кодекса Российской Федерации </w:t>
      </w:r>
      <w:r>
        <w:rPr>
          <w:bCs/>
        </w:rPr>
        <w:br/>
      </w:r>
      <w:r w:rsidRPr="001053F1">
        <w:rPr>
          <w:bCs/>
        </w:rPr>
        <w:t>об административных правонарушениях"</w:t>
      </w:r>
      <w:r w:rsidRPr="001053F1">
        <w:t>.</w:t>
      </w:r>
    </w:p>
    <w:p w:rsidR="001053F1" w:rsidRPr="001053F1" w:rsidRDefault="001053F1" w:rsidP="001053F1">
      <w:r w:rsidRPr="001053F1">
        <w:t>2. Настоящее постановление вступает в силу со дня его принятия.</w:t>
      </w:r>
    </w:p>
    <w:p w:rsidR="001053F1" w:rsidRPr="001053F1" w:rsidRDefault="001053F1" w:rsidP="001053F1"/>
    <w:p w:rsidR="00545F85" w:rsidRDefault="00545F85" w:rsidP="00545F85"/>
    <w:p w:rsidR="00CE6C0C" w:rsidRDefault="00CE6C0C" w:rsidP="00937E4B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1053F1" w:rsidRDefault="001053F1" w:rsidP="00C74F19">
      <w:pPr>
        <w:pStyle w:val="ac"/>
      </w:pPr>
    </w:p>
    <w:p w:rsidR="00937E4B" w:rsidRDefault="00937E4B" w:rsidP="00545F85">
      <w:pPr>
        <w:pStyle w:val="af"/>
      </w:pPr>
      <w:r>
        <w:t>Москва</w:t>
      </w:r>
    </w:p>
    <w:p w:rsidR="00937E4B" w:rsidRDefault="00937E4B" w:rsidP="00545F85">
      <w:pPr>
        <w:pStyle w:val="af"/>
      </w:pPr>
      <w:r>
        <w:t>18 марта 2026 года</w:t>
      </w:r>
    </w:p>
    <w:p w:rsidR="00937E4B" w:rsidRPr="00E1527D" w:rsidRDefault="00937E4B" w:rsidP="00F37056">
      <w:pPr>
        <w:pStyle w:val="ac"/>
      </w:pPr>
      <w:r>
        <w:t>№ 95-СФ</w:t>
      </w:r>
    </w:p>
    <w:sectPr w:rsidR="00937E4B" w:rsidRPr="00E1527D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0683" w:rsidRDefault="008E0683">
      <w:pPr>
        <w:spacing w:line="240" w:lineRule="auto"/>
      </w:pPr>
      <w:r>
        <w:separator/>
      </w:r>
    </w:p>
  </w:endnote>
  <w:endnote w:type="continuationSeparator" w:id="0">
    <w:p w:rsidR="008E0683" w:rsidRDefault="008E068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E0BCF260-8DC7-4E4E-A1EE-13B5C1343A51}"/>
    <w:embedBold r:id="rId2" w:fontKey="{CC5705AB-2825-4341-9FB1-51CA62FD8B29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37961A31-2119-435B-A728-A1AE174ADA1A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CE6C0C" w:rsidRDefault="00CE6C0C" w:rsidP="00CE6C0C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37E4B">
      <w:rPr>
        <w:noProof/>
      </w:rPr>
      <w:t>zo7488.docx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937E4B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CE6C0C" w:rsidRDefault="00CE6C0C" w:rsidP="00CE6C0C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37E4B">
      <w:rPr>
        <w:noProof/>
      </w:rPr>
      <w:t>zo7488.docx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937E4B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0683" w:rsidRDefault="008E0683">
      <w:pPr>
        <w:spacing w:line="240" w:lineRule="auto"/>
      </w:pPr>
      <w:r>
        <w:separator/>
      </w:r>
    </w:p>
  </w:footnote>
  <w:footnote w:type="continuationSeparator" w:id="0">
    <w:p w:rsidR="008E0683" w:rsidRDefault="008E068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937E4B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39C"/>
    <w:rsid w:val="000D3F67"/>
    <w:rsid w:val="000D539C"/>
    <w:rsid w:val="001053F1"/>
    <w:rsid w:val="001057BD"/>
    <w:rsid w:val="00205211"/>
    <w:rsid w:val="00261A18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720496"/>
    <w:rsid w:val="00723EF8"/>
    <w:rsid w:val="0078182C"/>
    <w:rsid w:val="00885B74"/>
    <w:rsid w:val="008E0683"/>
    <w:rsid w:val="00910EF7"/>
    <w:rsid w:val="00937E4B"/>
    <w:rsid w:val="00997F4C"/>
    <w:rsid w:val="00A50C43"/>
    <w:rsid w:val="00A82E08"/>
    <w:rsid w:val="00AA344E"/>
    <w:rsid w:val="00B07D98"/>
    <w:rsid w:val="00B30B27"/>
    <w:rsid w:val="00B33546"/>
    <w:rsid w:val="00B67711"/>
    <w:rsid w:val="00CE6C0C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09B4804-1696-49BE-9B34-3BA60F77D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doc_w\SH2000X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D3BC1A59CEA414F8425BC311906774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450B0A7-749A-419C-9086-9E2AA1E4B01E}"/>
      </w:docPartPr>
      <w:docPartBody>
        <w:p w:rsidR="00456389" w:rsidRDefault="00456389">
          <w:pPr>
            <w:pStyle w:val="8D3BC1A59CEA414F8425BC3119067741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389"/>
    <w:rsid w:val="00456389"/>
    <w:rsid w:val="00926189"/>
    <w:rsid w:val="00E87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8D3BC1A59CEA414F8425BC3119067741">
    <w:name w:val="8D3BC1A59CEA414F8425BC311906774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ZO17.03.2026 DE17.03.2026 </dc:description>
  <cp:lastModifiedBy>sf</cp:lastModifiedBy>
  <cp:revision>4</cp:revision>
  <cp:lastPrinted>2026-03-17T16:24:00Z</cp:lastPrinted>
  <dcterms:created xsi:type="dcterms:W3CDTF">2026-03-17T07:10:00Z</dcterms:created>
  <dcterms:modified xsi:type="dcterms:W3CDTF">2026-03-18T07:05:00Z</dcterms:modified>
</cp:coreProperties>
</file>