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54E698564A04458FAA3099932897F5D7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B3139C" w:rsidRDefault="00545F85" w:rsidP="00B3139C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54E698564A04458FAA3099932897F5D7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B3139C" w:rsidRDefault="00B3139C" w:rsidP="00B3139C">
      <w:pPr>
        <w:pStyle w:val="1"/>
      </w:pPr>
      <w:r w:rsidRPr="00B3139C">
        <w:t xml:space="preserve">О Федеральном законе "О внесении изменений </w:t>
      </w:r>
    </w:p>
    <w:p w:rsidR="00B3139C" w:rsidRDefault="00B3139C" w:rsidP="00B3139C">
      <w:pPr>
        <w:pStyle w:val="2"/>
      </w:pPr>
      <w:r w:rsidRPr="00B3139C">
        <w:t>в статью 1</w:t>
      </w:r>
      <w:r w:rsidRPr="00EA223C">
        <w:rPr>
          <w:vertAlign w:val="superscript"/>
        </w:rPr>
        <w:t>1</w:t>
      </w:r>
      <w:r w:rsidRPr="00B3139C">
        <w:t xml:space="preserve"> Федерального закона "О днях воинской славы </w:t>
      </w:r>
    </w:p>
    <w:p w:rsidR="009236A9" w:rsidRDefault="00B3139C" w:rsidP="00B3139C">
      <w:pPr>
        <w:pStyle w:val="2"/>
      </w:pPr>
      <w:r w:rsidRPr="00B3139C">
        <w:t>и памятных датах России"</w:t>
      </w:r>
    </w:p>
    <w:p w:rsidR="00B3139C" w:rsidRDefault="00B3139C" w:rsidP="00B3139C">
      <w:pPr>
        <w:pStyle w:val="2"/>
      </w:pPr>
    </w:p>
    <w:p w:rsidR="00B3139C" w:rsidRPr="00B3139C" w:rsidRDefault="00B3139C" w:rsidP="00B3139C">
      <w:pPr>
        <w:pStyle w:val="2"/>
      </w:pPr>
    </w:p>
    <w:p w:rsidR="009236A9" w:rsidRPr="00B3139C" w:rsidRDefault="00461BE9" w:rsidP="00B3139C">
      <w:pPr>
        <w:pStyle w:val="2"/>
      </w:pPr>
    </w:p>
    <w:p w:rsidR="00B3139C" w:rsidRDefault="00B3139C">
      <w:r w:rsidRPr="00B3139C">
        <w:t>Рассмотрев принятый Государственной Думой Федерального Собрания Российской Федерации 16 декабря 2025 года Федеральный закон "О внесении изменений в статью 1</w:t>
      </w:r>
      <w:r w:rsidRPr="00EA223C">
        <w:rPr>
          <w:vertAlign w:val="superscript"/>
        </w:rPr>
        <w:t>1</w:t>
      </w:r>
      <w:r w:rsidRPr="00B3139C">
        <w:t xml:space="preserve"> Федерального закона "О днях воинской славы и памятных датах России" 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</w:t>
      </w:r>
      <w:bookmarkStart w:id="0" w:name="_GoBack"/>
      <w:bookmarkEnd w:id="0"/>
      <w:r w:rsidRPr="00B51544">
        <w:rPr>
          <w:b/>
          <w:spacing w:val="60"/>
          <w:szCs w:val="28"/>
        </w:rPr>
        <w:t>остановляет</w:t>
      </w:r>
      <w:r>
        <w:t>:</w:t>
      </w:r>
    </w:p>
    <w:p w:rsidR="00B3139C" w:rsidRDefault="00B3139C"/>
    <w:p w:rsidR="009236A9" w:rsidRPr="00B3139C" w:rsidRDefault="00B3139C" w:rsidP="00B3139C">
      <w:r>
        <w:t>1. </w:t>
      </w:r>
      <w:r w:rsidRPr="00B3139C">
        <w:t xml:space="preserve">Одобрить Федеральный закон "О внесении изменений </w:t>
      </w:r>
      <w:r>
        <w:br/>
      </w:r>
      <w:r w:rsidRPr="00B3139C">
        <w:t>в статью 1</w:t>
      </w:r>
      <w:r w:rsidRPr="00EA223C">
        <w:rPr>
          <w:vertAlign w:val="superscript"/>
        </w:rPr>
        <w:t>1</w:t>
      </w:r>
      <w:r w:rsidRPr="00B3139C">
        <w:t xml:space="preserve"> Федерального закона "О днях воинской славы </w:t>
      </w:r>
      <w:r>
        <w:br/>
      </w:r>
      <w:r w:rsidRPr="00B3139C">
        <w:t>и памятных датах России".</w:t>
      </w:r>
    </w:p>
    <w:p w:rsidR="009236A9" w:rsidRPr="00B3139C" w:rsidRDefault="00B3139C" w:rsidP="00B3139C">
      <w:r w:rsidRPr="00B3139C">
        <w:t>2</w:t>
      </w:r>
      <w:r>
        <w:t>. </w:t>
      </w:r>
      <w:r w:rsidRPr="00B3139C">
        <w:t xml:space="preserve">Настоящее постановление вступает в силу со дня его принятия. </w:t>
      </w:r>
    </w:p>
    <w:p w:rsidR="00545F85" w:rsidRDefault="00545F85" w:rsidP="00545F85"/>
    <w:p w:rsidR="00B3139C" w:rsidRDefault="00B3139C" w:rsidP="00545F85"/>
    <w:p w:rsidR="00A907B9" w:rsidRDefault="00A907B9" w:rsidP="002F2487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>
        <w:t>В.И</w:t>
      </w:r>
      <w:proofErr w:type="spellEnd"/>
      <w:r>
        <w:t>. МАТВИЕНКО</w:t>
      </w:r>
    </w:p>
    <w:p w:rsidR="00B3139C" w:rsidRDefault="00B3139C" w:rsidP="00C74F19">
      <w:pPr>
        <w:pStyle w:val="ac"/>
      </w:pPr>
    </w:p>
    <w:p w:rsidR="00545F85" w:rsidRDefault="00545F85" w:rsidP="00545F85">
      <w:pPr>
        <w:pStyle w:val="ac"/>
      </w:pPr>
    </w:p>
    <w:p w:rsidR="002F2487" w:rsidRDefault="002F2487" w:rsidP="00545F85">
      <w:pPr>
        <w:pStyle w:val="af"/>
      </w:pPr>
      <w:r>
        <w:t>Москва</w:t>
      </w:r>
    </w:p>
    <w:p w:rsidR="002F2487" w:rsidRDefault="002F2487" w:rsidP="00545F85">
      <w:pPr>
        <w:pStyle w:val="af"/>
      </w:pPr>
      <w:r>
        <w:t>19 декабря 2025 года</w:t>
      </w:r>
    </w:p>
    <w:p w:rsidR="002F2487" w:rsidRPr="00482F30" w:rsidRDefault="002F2487" w:rsidP="00545F85">
      <w:pPr>
        <w:pStyle w:val="af"/>
      </w:pPr>
      <w:r>
        <w:t>№ 605-СФ</w:t>
      </w:r>
    </w:p>
    <w:sectPr w:rsidR="002F2487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1BE9" w:rsidRDefault="00461BE9">
      <w:pPr>
        <w:spacing w:line="240" w:lineRule="auto"/>
      </w:pPr>
      <w:r>
        <w:separator/>
      </w:r>
    </w:p>
  </w:endnote>
  <w:endnote w:type="continuationSeparator" w:id="0">
    <w:p w:rsidR="00461BE9" w:rsidRDefault="00461BE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03D6800-F617-4262-9084-A8A377BFDD37}"/>
    <w:embedBold r:id="rId2" w:fontKey="{411CF5FA-3428-4D95-BE9A-9855FC159D06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3E2EE1F-22CE-4FAD-8B24-71218BA54180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907B9" w:rsidRDefault="00A907B9" w:rsidP="00A907B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F2487">
      <w:rPr>
        <w:noProof/>
      </w:rPr>
      <w:t>zo7273.docx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F2487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907B9" w:rsidRDefault="00A907B9" w:rsidP="00A907B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F2487">
      <w:rPr>
        <w:noProof/>
      </w:rPr>
      <w:t>zo7273.docx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F2487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1BE9" w:rsidRDefault="00461BE9">
      <w:pPr>
        <w:spacing w:line="240" w:lineRule="auto"/>
      </w:pPr>
      <w:r>
        <w:separator/>
      </w:r>
    </w:p>
  </w:footnote>
  <w:footnote w:type="continuationSeparator" w:id="0">
    <w:p w:rsidR="00461BE9" w:rsidRDefault="00461BE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2F2487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305"/>
    <w:rsid w:val="000D3F67"/>
    <w:rsid w:val="001057BD"/>
    <w:rsid w:val="00106201"/>
    <w:rsid w:val="00172317"/>
    <w:rsid w:val="00205211"/>
    <w:rsid w:val="002623D0"/>
    <w:rsid w:val="002A1E3D"/>
    <w:rsid w:val="002B772D"/>
    <w:rsid w:val="002F2487"/>
    <w:rsid w:val="003114B9"/>
    <w:rsid w:val="003273F1"/>
    <w:rsid w:val="0035125E"/>
    <w:rsid w:val="00423816"/>
    <w:rsid w:val="00461BE9"/>
    <w:rsid w:val="004A68AB"/>
    <w:rsid w:val="004C4181"/>
    <w:rsid w:val="00505068"/>
    <w:rsid w:val="00545F85"/>
    <w:rsid w:val="005B2AEB"/>
    <w:rsid w:val="00720496"/>
    <w:rsid w:val="00723EF8"/>
    <w:rsid w:val="0078182C"/>
    <w:rsid w:val="00781F23"/>
    <w:rsid w:val="00885B74"/>
    <w:rsid w:val="00910EF7"/>
    <w:rsid w:val="00997F4C"/>
    <w:rsid w:val="00A82E08"/>
    <w:rsid w:val="00A907B9"/>
    <w:rsid w:val="00AA344E"/>
    <w:rsid w:val="00B07D98"/>
    <w:rsid w:val="00B30B27"/>
    <w:rsid w:val="00B3139C"/>
    <w:rsid w:val="00B33546"/>
    <w:rsid w:val="00B67711"/>
    <w:rsid w:val="00CF27C2"/>
    <w:rsid w:val="00CF731B"/>
    <w:rsid w:val="00DA769E"/>
    <w:rsid w:val="00E02685"/>
    <w:rsid w:val="00E31305"/>
    <w:rsid w:val="00EA223C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494076-2A58-41CA-B81A-FF2872394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4E698564A04458FAA3099932897F5D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733E890-30AA-4CB3-9F7A-6101E783FF60}"/>
      </w:docPartPr>
      <w:docPartBody>
        <w:p w:rsidR="00ED7A57" w:rsidRDefault="00ED7A57">
          <w:pPr>
            <w:pStyle w:val="54E698564A04458FAA3099932897F5D7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A57"/>
    <w:rsid w:val="00666598"/>
    <w:rsid w:val="00ED7A57"/>
    <w:rsid w:val="00F76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54E698564A04458FAA3099932897F5D7">
    <w:name w:val="54E698564A04458FAA3099932897F5D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Шишкин+</dc:creator>
  <cp:keywords/>
  <dc:description>ZO17.12.2025 DE17.12.2025 DE17.12.2025 </dc:description>
  <cp:lastModifiedBy>Жарков М.А.</cp:lastModifiedBy>
  <cp:revision>15</cp:revision>
  <cp:lastPrinted>2025-12-18T09:06:00Z</cp:lastPrinted>
  <dcterms:created xsi:type="dcterms:W3CDTF">2025-12-17T11:02:00Z</dcterms:created>
  <dcterms:modified xsi:type="dcterms:W3CDTF">2025-12-18T13:25:00Z</dcterms:modified>
</cp:coreProperties>
</file>