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0272DE36ACE4BC5BD2071569586DCE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EF1E42" w:rsidRDefault="00545F85" w:rsidP="00EF1E4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0272DE36ACE4BC5BD2071569586DCE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F1E42" w:rsidRDefault="00EF1E42" w:rsidP="00D76EB2">
      <w:pPr>
        <w:pStyle w:val="1"/>
        <w:spacing w:before="360"/>
        <w:rPr>
          <w:bCs/>
        </w:rPr>
      </w:pPr>
      <w:r>
        <w:t>О Федеральном законе "</w:t>
      </w:r>
      <w:r>
        <w:rPr>
          <w:bCs/>
        </w:rPr>
        <w:t xml:space="preserve">О внесении изменений </w:t>
      </w:r>
    </w:p>
    <w:p w:rsidR="00EF1E42" w:rsidRDefault="00EF1E42" w:rsidP="00EF1E42">
      <w:pPr>
        <w:pStyle w:val="2"/>
      </w:pPr>
      <w:r>
        <w:t xml:space="preserve">в Федеральный закон "Об обществах </w:t>
      </w:r>
    </w:p>
    <w:p w:rsidR="00EF1E42" w:rsidRDefault="00EF1E42" w:rsidP="00EF1E42">
      <w:pPr>
        <w:pStyle w:val="2"/>
      </w:pPr>
      <w:r>
        <w:t xml:space="preserve">с ограниченной ответственностью" </w:t>
      </w:r>
    </w:p>
    <w:p w:rsidR="00EF1E42" w:rsidRDefault="00EF1E42" w:rsidP="00EF1E42">
      <w:pPr>
        <w:pStyle w:val="2"/>
      </w:pPr>
      <w:r>
        <w:t xml:space="preserve">и отдельные законодательные акты </w:t>
      </w:r>
    </w:p>
    <w:p w:rsidR="00EF1E42" w:rsidRDefault="00EF1E42" w:rsidP="00EF1E42">
      <w:pPr>
        <w:pStyle w:val="2"/>
      </w:pPr>
      <w:r>
        <w:t>Российской Федерации"</w:t>
      </w:r>
    </w:p>
    <w:p w:rsidR="00EF1E42" w:rsidRPr="00291ACF" w:rsidRDefault="00EF1E42" w:rsidP="00EF1E42">
      <w:pPr>
        <w:pStyle w:val="2"/>
      </w:pPr>
    </w:p>
    <w:p w:rsidR="00291ACF" w:rsidRPr="00291ACF" w:rsidRDefault="00291ACF" w:rsidP="00EF1E42">
      <w:pPr>
        <w:pStyle w:val="2"/>
      </w:pPr>
      <w:bookmarkStart w:id="0" w:name="_GoBack"/>
      <w:bookmarkEnd w:id="0"/>
    </w:p>
    <w:p w:rsidR="00EF1E42" w:rsidRDefault="00EF1E42" w:rsidP="00EF1E42">
      <w:pPr>
        <w:pStyle w:val="2"/>
      </w:pPr>
    </w:p>
    <w:p w:rsidR="00EF1E42" w:rsidRDefault="00EF1E42">
      <w:r>
        <w:t>Рассмотрев принятый Государственной Думой Федерального Собрания Российской Федерации 18 декабря 2025 года Федеральный закон "О внесении изменений в Федеральный закон "Об обществах с ограниченной ответственностью" и отдельные законодательные акты Российской</w:t>
      </w:r>
      <w:r w:rsidR="00711B9E">
        <w:t xml:space="preserve"> Федерации</w:t>
      </w:r>
      <w:r>
        <w:t xml:space="preserve">" в соответствии </w:t>
      </w:r>
      <w:r w:rsidR="00711B9E">
        <w:br/>
      </w:r>
      <w:r>
        <w:t xml:space="preserve">со статьей 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EF1E42" w:rsidRDefault="00EF1E42" w:rsidP="00EF1E42">
      <w:pPr>
        <w:spacing w:line="240" w:lineRule="auto"/>
      </w:pPr>
    </w:p>
    <w:p w:rsidR="00EF1E42" w:rsidRDefault="00EF1E42" w:rsidP="00EF1E42">
      <w:r>
        <w:t xml:space="preserve">1. Одобрить Федеральный закон "О внесении изменений </w:t>
      </w:r>
      <w:r>
        <w:br/>
        <w:t>в Федеральный закон "Об обществах с ограниченной ответственностью" и отдельные законодательные акты Российской Федерации".</w:t>
      </w:r>
    </w:p>
    <w:p w:rsidR="00EF1E42" w:rsidRDefault="00EF1E42" w:rsidP="00EF1E42">
      <w:r>
        <w:t>2. Настоящее постановление вступает в силу со дня его принятия.</w:t>
      </w:r>
    </w:p>
    <w:p w:rsidR="00EF1E42" w:rsidRPr="00D76EB2" w:rsidRDefault="00EF1E42" w:rsidP="00EF1E42">
      <w:pPr>
        <w:spacing w:line="240" w:lineRule="auto"/>
        <w:rPr>
          <w:sz w:val="24"/>
        </w:rPr>
      </w:pPr>
    </w:p>
    <w:p w:rsidR="00D76EB2" w:rsidRPr="00D76EB2" w:rsidRDefault="00D76EB2" w:rsidP="00EF1E42">
      <w:pPr>
        <w:spacing w:line="240" w:lineRule="auto"/>
        <w:rPr>
          <w:sz w:val="24"/>
        </w:rPr>
      </w:pPr>
    </w:p>
    <w:p w:rsidR="00EF1E42" w:rsidRDefault="002B02FE" w:rsidP="00D76EB2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D76EB2" w:rsidRDefault="00D76EB2" w:rsidP="00D76EB2">
      <w:pPr>
        <w:pStyle w:val="11"/>
      </w:pPr>
    </w:p>
    <w:p w:rsidR="00D76EB2" w:rsidRDefault="00D76EB2" w:rsidP="00D76EB2">
      <w:pPr>
        <w:pStyle w:val="ac"/>
      </w:pPr>
      <w:r>
        <w:t>Москва</w:t>
      </w:r>
    </w:p>
    <w:p w:rsidR="00D76EB2" w:rsidRDefault="00D76EB2" w:rsidP="00D76EB2">
      <w:pPr>
        <w:pStyle w:val="ac"/>
      </w:pPr>
      <w:r>
        <w:t>24 декабря 2025 года</w:t>
      </w:r>
    </w:p>
    <w:p w:rsidR="00D76EB2" w:rsidRDefault="00D76EB2" w:rsidP="00D76EB2">
      <w:pPr>
        <w:pStyle w:val="ac"/>
      </w:pPr>
      <w:r>
        <w:lastRenderedPageBreak/>
        <w:t>№ 657-СФ</w:t>
      </w:r>
    </w:p>
    <w:sectPr w:rsidR="00D76EB2" w:rsidSect="00B30B27">
      <w:headerReference w:type="default" r:id="rId8"/>
      <w:footerReference w:type="default" r:id="rId9"/>
      <w:footerReference w:type="first" r:id="rId10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41D0" w:rsidRDefault="00E741D0">
      <w:pPr>
        <w:spacing w:line="240" w:lineRule="auto"/>
      </w:pPr>
      <w:r>
        <w:separator/>
      </w:r>
    </w:p>
  </w:endnote>
  <w:endnote w:type="continuationSeparator" w:id="0">
    <w:p w:rsidR="00E741D0" w:rsidRDefault="00E741D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3B28759-6462-4BEA-8484-4AC12DD3F0FD}"/>
    <w:embedBold r:id="rId2" w:fontKey="{0B73E80B-DA01-4FC7-ACE5-B442B848E74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9755B2E-6652-4313-AA60-279FA260020D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2B02FE" w:rsidRDefault="002B02FE" w:rsidP="002B02F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76EB2">
      <w:rPr>
        <w:noProof/>
      </w:rPr>
      <w:t>sa10594.docx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76EB2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2B02FE" w:rsidRDefault="002B02FE" w:rsidP="002B02F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76EB2">
      <w:rPr>
        <w:noProof/>
      </w:rPr>
      <w:t>sa10594.docx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76EB2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41D0" w:rsidRDefault="00E741D0">
      <w:pPr>
        <w:spacing w:line="240" w:lineRule="auto"/>
      </w:pPr>
      <w:r>
        <w:separator/>
      </w:r>
    </w:p>
  </w:footnote>
  <w:footnote w:type="continuationSeparator" w:id="0">
    <w:p w:rsidR="00E741D0" w:rsidRDefault="00E741D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291ACF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D74"/>
    <w:rsid w:val="000D3F67"/>
    <w:rsid w:val="001057BD"/>
    <w:rsid w:val="00205211"/>
    <w:rsid w:val="002623D0"/>
    <w:rsid w:val="00291ACF"/>
    <w:rsid w:val="002A1E3D"/>
    <w:rsid w:val="002B02FE"/>
    <w:rsid w:val="002B772D"/>
    <w:rsid w:val="003114B9"/>
    <w:rsid w:val="003273F1"/>
    <w:rsid w:val="0035125E"/>
    <w:rsid w:val="00423816"/>
    <w:rsid w:val="004A68AB"/>
    <w:rsid w:val="00505068"/>
    <w:rsid w:val="00545F85"/>
    <w:rsid w:val="00550D74"/>
    <w:rsid w:val="005B2AEB"/>
    <w:rsid w:val="00711B9E"/>
    <w:rsid w:val="00720496"/>
    <w:rsid w:val="00723EF8"/>
    <w:rsid w:val="0078182C"/>
    <w:rsid w:val="008100F7"/>
    <w:rsid w:val="00885B74"/>
    <w:rsid w:val="00910EF7"/>
    <w:rsid w:val="009644F5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30BB2"/>
    <w:rsid w:val="00D76EB2"/>
    <w:rsid w:val="00DA769E"/>
    <w:rsid w:val="00E02685"/>
    <w:rsid w:val="00E741D0"/>
    <w:rsid w:val="00EF1E42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54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6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0272DE36ACE4BC5BD2071569586DCE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F30C83D-DCB2-41D7-80FC-1A8D270CDD8C}"/>
      </w:docPartPr>
      <w:docPartBody>
        <w:p w:rsidR="00CE2475" w:rsidRDefault="00CE2475">
          <w:pPr>
            <w:pStyle w:val="00272DE36ACE4BC5BD2071569586DCE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475"/>
    <w:rsid w:val="0006530F"/>
    <w:rsid w:val="00311AA5"/>
    <w:rsid w:val="00541606"/>
    <w:rsid w:val="00CE2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0272DE36ACE4BC5BD2071569586DCE3">
    <w:name w:val="00272DE36ACE4BC5BD2071569586DCE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0272DE36ACE4BC5BD2071569586DCE3">
    <w:name w:val="00272DE36ACE4BC5BD2071569586DCE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2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SA22.12.2025 DE23.12.2025 DE23.12.2025 </dc:description>
  <cp:lastModifiedBy>user</cp:lastModifiedBy>
  <cp:revision>6</cp:revision>
  <cp:lastPrinted>2025-12-23T14:17:00Z</cp:lastPrinted>
  <dcterms:created xsi:type="dcterms:W3CDTF">2025-12-22T14:12:00Z</dcterms:created>
  <dcterms:modified xsi:type="dcterms:W3CDTF">2025-12-24T15:07:00Z</dcterms:modified>
</cp:coreProperties>
</file>