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CB5EEEB327F4E438980DAFAD379E43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E01B1" w:rsidRDefault="00545F85" w:rsidP="00AE01B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CB5EEEB327F4E438980DAFAD379E43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E01B1" w:rsidRDefault="00AE01B1" w:rsidP="00AE01B1">
      <w:pPr>
        <w:pStyle w:val="1"/>
      </w:pPr>
      <w:r w:rsidRPr="00AE01B1">
        <w:t xml:space="preserve">О Федеральном законе "О внесении изменений </w:t>
      </w:r>
    </w:p>
    <w:p w:rsidR="00AE01B1" w:rsidRDefault="00AE01B1" w:rsidP="00AE01B1">
      <w:pPr>
        <w:pStyle w:val="2"/>
      </w:pPr>
      <w:r w:rsidRPr="00AE01B1">
        <w:t xml:space="preserve">в Кодекс Российской Федерации об административных </w:t>
      </w:r>
    </w:p>
    <w:p w:rsidR="00AE01B1" w:rsidRPr="00AE01B1" w:rsidRDefault="00AE01B1" w:rsidP="00AE01B1">
      <w:pPr>
        <w:pStyle w:val="2"/>
      </w:pPr>
      <w:r w:rsidRPr="00AE01B1">
        <w:t xml:space="preserve">правонарушениях" </w:t>
      </w:r>
    </w:p>
    <w:p w:rsidR="00AE01B1" w:rsidRPr="00AE01B1" w:rsidRDefault="00AE01B1" w:rsidP="00AE01B1">
      <w:pPr>
        <w:pStyle w:val="2"/>
      </w:pPr>
    </w:p>
    <w:p w:rsidR="00AE01B1" w:rsidRDefault="00AE01B1" w:rsidP="00AE01B1">
      <w:pPr>
        <w:pStyle w:val="2"/>
      </w:pPr>
    </w:p>
    <w:p w:rsidR="00AE01B1" w:rsidRPr="00AE01B1" w:rsidRDefault="00AE01B1" w:rsidP="00AE01B1">
      <w:pPr>
        <w:pStyle w:val="2"/>
      </w:pPr>
    </w:p>
    <w:p w:rsidR="00AE01B1" w:rsidRDefault="00AE01B1">
      <w:r w:rsidRPr="00AE01B1">
        <w:t xml:space="preserve">Рассмотрев принятый Государственной Думой Федерального Собрания Российской Федерации 10 февраля 2026 года Федеральный закон </w:t>
      </w:r>
      <w:r w:rsidRPr="00AE01B1">
        <w:rPr>
          <w:bCs/>
        </w:rPr>
        <w:t xml:space="preserve">"О внесении изменений в Кодекс Российской Федерации об административных правонарушениях" </w:t>
      </w:r>
      <w:r>
        <w:rPr>
          <w:bCs/>
        </w:rPr>
        <w:br/>
        <w:t>(проект № </w:t>
      </w:r>
      <w:r w:rsidRPr="00AE01B1">
        <w:rPr>
          <w:bCs/>
        </w:rPr>
        <w:t xml:space="preserve">834808-8),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E01B1" w:rsidRDefault="00AE01B1"/>
    <w:p w:rsidR="00AE01B1" w:rsidRPr="00AE01B1" w:rsidRDefault="00AE01B1" w:rsidP="00AE01B1">
      <w:r w:rsidRPr="00AE01B1">
        <w:t xml:space="preserve">1. Одобрить Федеральный закон </w:t>
      </w:r>
      <w:r w:rsidRPr="00AE01B1">
        <w:rPr>
          <w:bCs/>
        </w:rPr>
        <w:t xml:space="preserve">"О внесении изменений </w:t>
      </w:r>
      <w:r>
        <w:rPr>
          <w:bCs/>
        </w:rPr>
        <w:br/>
      </w:r>
      <w:r w:rsidRPr="00AE01B1">
        <w:rPr>
          <w:bCs/>
        </w:rPr>
        <w:t>в Кодекс Российской Федерации об административных правонарушениях"</w:t>
      </w:r>
      <w:r w:rsidRPr="00AE01B1">
        <w:t>.</w:t>
      </w:r>
    </w:p>
    <w:p w:rsidR="00AE01B1" w:rsidRPr="00AE01B1" w:rsidRDefault="00AE01B1" w:rsidP="00AE01B1">
      <w:r w:rsidRPr="00AE01B1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A2400E" w:rsidRDefault="00AE01B1" w:rsidP="00D30E3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2400E">
        <w:t>В.И. МАТВИЕНКО</w:t>
      </w:r>
    </w:p>
    <w:p w:rsidR="00AE01B1" w:rsidRDefault="00AE01B1" w:rsidP="00C74F19">
      <w:pPr>
        <w:pStyle w:val="ac"/>
      </w:pPr>
    </w:p>
    <w:p w:rsidR="00D30E30" w:rsidRDefault="00D30E30" w:rsidP="00D30E30">
      <w:pPr>
        <w:pStyle w:val="ac"/>
      </w:pPr>
      <w:r>
        <w:t>Москва</w:t>
      </w:r>
    </w:p>
    <w:p w:rsidR="00D30E30" w:rsidRDefault="00D30E30" w:rsidP="00D30E30">
      <w:pPr>
        <w:pStyle w:val="ac"/>
      </w:pPr>
      <w:r>
        <w:t>18 февраля 2026 года</w:t>
      </w:r>
    </w:p>
    <w:p w:rsidR="00D30E30" w:rsidRDefault="00D30E30" w:rsidP="00D30E30">
      <w:pPr>
        <w:pStyle w:val="ac"/>
      </w:pPr>
      <w:r>
        <w:t xml:space="preserve">№ </w:t>
      </w:r>
      <w:r>
        <w:rPr>
          <w:lang w:val="en-US"/>
        </w:rPr>
        <w:t>44</w:t>
      </w:r>
      <w:r>
        <w:t>-</w:t>
      </w:r>
      <w:proofErr w:type="spellStart"/>
      <w:r>
        <w:t>С</w:t>
      </w:r>
      <w:bookmarkStart w:id="0" w:name="_GoBack"/>
      <w:bookmarkEnd w:id="0"/>
      <w:r>
        <w:t>Ф</w:t>
      </w:r>
      <w:proofErr w:type="spellEnd"/>
    </w:p>
    <w:sectPr w:rsidR="00D30E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AFB" w:rsidRDefault="00561AFB">
      <w:pPr>
        <w:spacing w:line="240" w:lineRule="auto"/>
      </w:pPr>
      <w:r>
        <w:separator/>
      </w:r>
    </w:p>
  </w:endnote>
  <w:endnote w:type="continuationSeparator" w:id="0">
    <w:p w:rsidR="00561AFB" w:rsidRDefault="00561A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ECFE080-E83A-4AFB-99A1-F2B3A01F44EA}"/>
    <w:embedBold r:id="rId2" w:fontKey="{A3C81FC3-9ACB-4707-9175-383683B53C5A}"/>
  </w:font>
  <w:font w:name="Compact">
    <w:altName w:val="Franklin Gothic Medium Cond"/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B6479DB-B0E4-424A-948A-66298E89DCC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2400E" w:rsidRDefault="00A2400E" w:rsidP="00A2400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E30">
      <w:rPr>
        <w:noProof/>
      </w:rPr>
      <w:t>zo7391.docx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0E3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2400E" w:rsidRDefault="00A2400E" w:rsidP="00A2400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E30">
      <w:rPr>
        <w:noProof/>
      </w:rPr>
      <w:t>zo7391.docx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0E3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AFB" w:rsidRDefault="00561AFB">
      <w:pPr>
        <w:spacing w:line="240" w:lineRule="auto"/>
      </w:pPr>
      <w:r>
        <w:separator/>
      </w:r>
    </w:p>
  </w:footnote>
  <w:footnote w:type="continuationSeparator" w:id="0">
    <w:p w:rsidR="00561AFB" w:rsidRDefault="00561A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30E3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AE9"/>
    <w:rsid w:val="000662F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1AFB"/>
    <w:rsid w:val="005B2AEB"/>
    <w:rsid w:val="00720496"/>
    <w:rsid w:val="00723EF8"/>
    <w:rsid w:val="0078182C"/>
    <w:rsid w:val="00885B74"/>
    <w:rsid w:val="00910EF7"/>
    <w:rsid w:val="00962AE9"/>
    <w:rsid w:val="00997F4C"/>
    <w:rsid w:val="009C03DF"/>
    <w:rsid w:val="00A2400E"/>
    <w:rsid w:val="00A82E08"/>
    <w:rsid w:val="00AA344E"/>
    <w:rsid w:val="00AE01B1"/>
    <w:rsid w:val="00B07D98"/>
    <w:rsid w:val="00B30B27"/>
    <w:rsid w:val="00B33546"/>
    <w:rsid w:val="00B67711"/>
    <w:rsid w:val="00BD6F83"/>
    <w:rsid w:val="00BF1ED7"/>
    <w:rsid w:val="00C7399A"/>
    <w:rsid w:val="00CF27C2"/>
    <w:rsid w:val="00CF731B"/>
    <w:rsid w:val="00D30E30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D0FA4-FB1E-47DA-A889-13CDAA99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474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CB5EEEB327F4E438980DAFAD379E4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71A7E1-CC0D-439E-92FD-7A44F74230D6}"/>
      </w:docPartPr>
      <w:docPartBody>
        <w:p w:rsidR="00BC08B8" w:rsidRDefault="00BC08B8">
          <w:pPr>
            <w:pStyle w:val="FCB5EEEB327F4E438980DAFAD379E43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altName w:val="Franklin Gothic Medium Cond"/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8B8"/>
    <w:rsid w:val="0046252D"/>
    <w:rsid w:val="00643CC7"/>
    <w:rsid w:val="00BC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CB5EEEB327F4E438980DAFAD379E43B">
    <w:name w:val="FCB5EEEB327F4E438980DAFAD379E4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ZO13.02.2026 EQ13.02.2026 </dc:description>
  <cp:lastModifiedBy>Жарков М.А.</cp:lastModifiedBy>
  <cp:revision>24</cp:revision>
  <cp:lastPrinted>2026-02-17T14:52:00Z</cp:lastPrinted>
  <dcterms:created xsi:type="dcterms:W3CDTF">2026-02-13T06:34:00Z</dcterms:created>
  <dcterms:modified xsi:type="dcterms:W3CDTF">2026-02-17T15:19:00Z</dcterms:modified>
</cp:coreProperties>
</file>