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E99CCEF4C18248CD9BE6C716B28D8FDE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747C93" w:rsidRDefault="00545F85" w:rsidP="00747C93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E99CCEF4C18248CD9BE6C716B28D8FDE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747C93" w:rsidRDefault="00747C93" w:rsidP="00747C93">
      <w:pPr>
        <w:pStyle w:val="1"/>
      </w:pPr>
      <w:r w:rsidRPr="00747C93">
        <w:t xml:space="preserve">О Федеральном законе "О внесении изменения </w:t>
      </w:r>
    </w:p>
    <w:p w:rsidR="00747C93" w:rsidRPr="00747C93" w:rsidRDefault="00747C93" w:rsidP="00747C93">
      <w:pPr>
        <w:pStyle w:val="2"/>
      </w:pPr>
      <w:r w:rsidRPr="00747C93">
        <w:t>в статью 3 Федерального закона "О ветеранах"</w:t>
      </w:r>
    </w:p>
    <w:p w:rsidR="00747C93" w:rsidRPr="00747C93" w:rsidRDefault="00747C93" w:rsidP="00747C93">
      <w:pPr>
        <w:pStyle w:val="2"/>
      </w:pPr>
    </w:p>
    <w:p w:rsidR="00747C93" w:rsidRPr="00747C93" w:rsidRDefault="00747C93" w:rsidP="00747C93">
      <w:pPr>
        <w:pStyle w:val="2"/>
      </w:pPr>
    </w:p>
    <w:p w:rsidR="00747C93" w:rsidRPr="00747C93" w:rsidRDefault="00747C93" w:rsidP="00747C93">
      <w:pPr>
        <w:pStyle w:val="2"/>
      </w:pPr>
    </w:p>
    <w:p w:rsidR="00747C93" w:rsidRDefault="00747C93">
      <w:r w:rsidRPr="00747C93">
        <w:t xml:space="preserve">Рассмотрев принятый Государственной Думой Федерального Собрания Российской Федерации 23 декабря 2025 года Федеральный закон "О внесении изменения в статью 3 Федерального закона "О ветеранах" в соответствии со статьей 106 Конституции Российской Федерации, </w:t>
      </w:r>
      <w:r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</w:t>
      </w:r>
      <w:bookmarkStart w:id="0" w:name="_GoBack"/>
      <w:bookmarkEnd w:id="0"/>
      <w:r w:rsidRPr="00B51544">
        <w:rPr>
          <w:b/>
          <w:spacing w:val="60"/>
          <w:szCs w:val="28"/>
        </w:rPr>
        <w:t>ляет</w:t>
      </w:r>
      <w:r>
        <w:t>:</w:t>
      </w:r>
    </w:p>
    <w:p w:rsidR="00747C93" w:rsidRDefault="00747C93"/>
    <w:p w:rsidR="00747C93" w:rsidRPr="00747C93" w:rsidRDefault="00747C93" w:rsidP="00747C93">
      <w:r>
        <w:t>1. </w:t>
      </w:r>
      <w:r w:rsidRPr="00747C93">
        <w:t xml:space="preserve">Одобрить Федеральный закон "О внесении изменения </w:t>
      </w:r>
      <w:r>
        <w:br/>
      </w:r>
      <w:r w:rsidRPr="00747C93">
        <w:t>в статью 3 Федерального закона "О ветеранах".</w:t>
      </w:r>
    </w:p>
    <w:p w:rsidR="00747C93" w:rsidRPr="00747C93" w:rsidRDefault="00747C93" w:rsidP="00747C93">
      <w:r>
        <w:t>2. </w:t>
      </w:r>
      <w:r w:rsidRPr="00747C93">
        <w:t xml:space="preserve">Настоящее постановление вступает в силу со дня его принятия. </w:t>
      </w:r>
    </w:p>
    <w:p w:rsidR="00747C93" w:rsidRPr="00747C93" w:rsidRDefault="00747C93" w:rsidP="00747C93"/>
    <w:p w:rsidR="00747C93" w:rsidRDefault="00747C93" w:rsidP="00747C93"/>
    <w:p w:rsidR="00747C93" w:rsidRPr="00747C93" w:rsidRDefault="00747C93" w:rsidP="00747C93"/>
    <w:p w:rsidR="00A52EAF" w:rsidRDefault="00A52EAF" w:rsidP="00CB4A3D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747C93" w:rsidRPr="00747C93" w:rsidRDefault="00747C93" w:rsidP="00747C93">
      <w:pPr>
        <w:pStyle w:val="ac"/>
      </w:pPr>
    </w:p>
    <w:p w:rsidR="00545F85" w:rsidRDefault="00545F85" w:rsidP="00747C93">
      <w:pPr>
        <w:pStyle w:val="ac"/>
      </w:pPr>
    </w:p>
    <w:p w:rsidR="00545F85" w:rsidRDefault="00545F85" w:rsidP="00747C93">
      <w:pPr>
        <w:pStyle w:val="ac"/>
      </w:pPr>
    </w:p>
    <w:p w:rsidR="00CB4A3D" w:rsidRDefault="00CB4A3D" w:rsidP="00C87FBE">
      <w:pPr>
        <w:pStyle w:val="ac"/>
      </w:pPr>
      <w:r>
        <w:t>Москва</w:t>
      </w:r>
      <w:r>
        <w:br/>
        <w:t>24 декабря 2025 года</w:t>
      </w:r>
    </w:p>
    <w:p w:rsidR="00CB4A3D" w:rsidRDefault="00CB4A3D" w:rsidP="00747C93">
      <w:pPr>
        <w:pStyle w:val="ac"/>
      </w:pPr>
      <w:r>
        <w:t>№ 655-СФ</w:t>
      </w:r>
    </w:p>
    <w:sectPr w:rsidR="00CB4A3D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33A51" w:rsidRDefault="00033A51">
      <w:pPr>
        <w:spacing w:line="240" w:lineRule="auto"/>
      </w:pPr>
      <w:r>
        <w:separator/>
      </w:r>
    </w:p>
  </w:endnote>
  <w:endnote w:type="continuationSeparator" w:id="0">
    <w:p w:rsidR="00033A51" w:rsidRDefault="00033A5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82C89F23-9EB5-481E-B5FC-3C165EBCB1FB}"/>
    <w:embedBold r:id="rId2" w:fontKey="{7428D76D-AFD0-4C37-8E85-A2F7CF23B778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7B726D67-A6E7-474E-9436-A0EA9CC25413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A52EAF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CB4A3D">
      <w:rPr>
        <w:noProof/>
      </w:rPr>
      <w:t>de3993.docx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FF315A">
      <w:rPr>
        <w:noProof/>
      </w:rPr>
      <w:t>24.12.25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CB4A3D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A52EAF" w:rsidRDefault="00A52EAF" w:rsidP="00A52EAF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CB4A3D">
      <w:rPr>
        <w:noProof/>
      </w:rPr>
      <w:t>de3993.docx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CB4A3D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33A51" w:rsidRDefault="00033A51">
      <w:pPr>
        <w:spacing w:line="240" w:lineRule="auto"/>
      </w:pPr>
      <w:r>
        <w:separator/>
      </w:r>
    </w:p>
  </w:footnote>
  <w:footnote w:type="continuationSeparator" w:id="0">
    <w:p w:rsidR="00033A51" w:rsidRDefault="00033A5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CB4A3D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66CD"/>
    <w:rsid w:val="00033A51"/>
    <w:rsid w:val="000D3F67"/>
    <w:rsid w:val="001057BD"/>
    <w:rsid w:val="00205211"/>
    <w:rsid w:val="002623D0"/>
    <w:rsid w:val="002A1E3D"/>
    <w:rsid w:val="002B772D"/>
    <w:rsid w:val="003114B9"/>
    <w:rsid w:val="003273F1"/>
    <w:rsid w:val="0035125E"/>
    <w:rsid w:val="00423816"/>
    <w:rsid w:val="004A68AB"/>
    <w:rsid w:val="00505068"/>
    <w:rsid w:val="00545F85"/>
    <w:rsid w:val="005B2AEB"/>
    <w:rsid w:val="006B255B"/>
    <w:rsid w:val="006D4184"/>
    <w:rsid w:val="00720496"/>
    <w:rsid w:val="00723EF8"/>
    <w:rsid w:val="00747C93"/>
    <w:rsid w:val="0078182C"/>
    <w:rsid w:val="00885B74"/>
    <w:rsid w:val="00910EF7"/>
    <w:rsid w:val="00997F4C"/>
    <w:rsid w:val="00A52EAF"/>
    <w:rsid w:val="00A82E08"/>
    <w:rsid w:val="00AA344E"/>
    <w:rsid w:val="00B07D98"/>
    <w:rsid w:val="00B30B27"/>
    <w:rsid w:val="00B33546"/>
    <w:rsid w:val="00B67711"/>
    <w:rsid w:val="00B866CD"/>
    <w:rsid w:val="00C66693"/>
    <w:rsid w:val="00CB4A3D"/>
    <w:rsid w:val="00CF27C2"/>
    <w:rsid w:val="00CF731B"/>
    <w:rsid w:val="00DA769E"/>
    <w:rsid w:val="00E02685"/>
    <w:rsid w:val="00F178A8"/>
    <w:rsid w:val="00F21BB0"/>
    <w:rsid w:val="00F9160B"/>
    <w:rsid w:val="00FF31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77BD42A-B4B1-466B-AAD0-898E887D58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292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29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E99CCEF4C18248CD9BE6C716B28D8FD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79513B6-E9EE-4A9B-BE61-3B3E250F805F}"/>
      </w:docPartPr>
      <w:docPartBody>
        <w:p w:rsidR="00C812E3" w:rsidRDefault="00C812E3">
          <w:pPr>
            <w:pStyle w:val="E99CCEF4C18248CD9BE6C716B28D8FDE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12E3"/>
    <w:rsid w:val="004557E2"/>
    <w:rsid w:val="005A2F49"/>
    <w:rsid w:val="005A3274"/>
    <w:rsid w:val="00C81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E99CCEF4C18248CD9BE6C716B28D8FDE">
    <w:name w:val="E99CCEF4C18248CD9BE6C716B28D8FD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4</TotalTime>
  <Pages>1</Pages>
  <Words>119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обороне и безопасности</dc:subject>
  <dc:creator>Заказчик - васин+</dc:creator>
  <cp:keywords/>
  <dc:description>DE23.12.2025 AM23.12.2025 </dc:description>
  <cp:lastModifiedBy>Жарков М.А.</cp:lastModifiedBy>
  <cp:revision>5</cp:revision>
  <cp:lastPrinted>2025-12-23T13:56:00Z</cp:lastPrinted>
  <dcterms:created xsi:type="dcterms:W3CDTF">2025-12-23T10:46:00Z</dcterms:created>
  <dcterms:modified xsi:type="dcterms:W3CDTF">2025-12-24T07:03:00Z</dcterms:modified>
</cp:coreProperties>
</file>