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D49A5E3B2A1463CA7708A43CE9C7BF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D275A" w:rsidRPr="005D275A" w:rsidRDefault="005D275A" w:rsidP="005D275A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D49A5E3B2A1463CA7708A43CE9C7BF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D275A" w:rsidRDefault="005D275A" w:rsidP="005D275A">
      <w:pPr>
        <w:pStyle w:val="1"/>
      </w:pPr>
      <w:r>
        <w:t>О Федеральном законе "О внесении изменений</w:t>
      </w:r>
    </w:p>
    <w:p w:rsidR="005D275A" w:rsidRDefault="005D275A" w:rsidP="005D275A">
      <w:pPr>
        <w:pStyle w:val="2"/>
      </w:pPr>
      <w:r>
        <w:t xml:space="preserve">в Федеральный закон "О проведении эксперимента </w:t>
      </w:r>
    </w:p>
    <w:p w:rsidR="005D275A" w:rsidRDefault="005D275A" w:rsidP="005D275A">
      <w:pPr>
        <w:pStyle w:val="2"/>
      </w:pPr>
      <w:r>
        <w:t xml:space="preserve">по расширению доступности среднего профессионального </w:t>
      </w:r>
    </w:p>
    <w:p w:rsidR="005D275A" w:rsidRDefault="005D275A" w:rsidP="005D275A">
      <w:pPr>
        <w:pStyle w:val="2"/>
      </w:pPr>
      <w:r>
        <w:t>образования"</w:t>
      </w:r>
    </w:p>
    <w:p w:rsidR="005D275A" w:rsidRPr="00B73CCA" w:rsidRDefault="005D275A" w:rsidP="005D275A">
      <w:pPr>
        <w:pStyle w:val="2"/>
      </w:pPr>
    </w:p>
    <w:p w:rsidR="00B73CCA" w:rsidRPr="00B73CCA" w:rsidRDefault="00B73CCA" w:rsidP="005D275A">
      <w:pPr>
        <w:pStyle w:val="2"/>
      </w:pPr>
      <w:bookmarkStart w:id="0" w:name="_GoBack"/>
      <w:bookmarkEnd w:id="0"/>
    </w:p>
    <w:p w:rsidR="005D275A" w:rsidRDefault="005D275A" w:rsidP="005D275A">
      <w:pPr>
        <w:pStyle w:val="2"/>
      </w:pPr>
    </w:p>
    <w:p w:rsidR="005D275A" w:rsidRDefault="005D275A">
      <w:r>
        <w:t>Рассмотрев принятый Государственной Думой Федерального Собрания Российской Федерации 18 декабря 2025 года Федеральный закон "О внесении и</w:t>
      </w:r>
      <w:r w:rsidR="00AD66A6">
        <w:t xml:space="preserve">зменений в Федеральный закон "О </w:t>
      </w:r>
      <w:r>
        <w:t xml:space="preserve">проведении эксперимента по расширению доступности среднего профессионального образования" в соответствии </w:t>
      </w:r>
      <w:r>
        <w:br/>
        <w:t xml:space="preserve">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D275A" w:rsidRDefault="005D275A" w:rsidP="005D275A"/>
    <w:p w:rsidR="005D275A" w:rsidRDefault="005D275A" w:rsidP="005D275A">
      <w:r>
        <w:t>1. Одобрить Федеральный закон "О внесении изменений в Федеральный закон "О проведении эксперимента по расширению доступности среднего профессионального образования".</w:t>
      </w:r>
    </w:p>
    <w:p w:rsidR="005D275A" w:rsidRDefault="005D275A" w:rsidP="005D275A">
      <w:r>
        <w:t>2. Настоящее постановление вступает в силу со дня его принятия.</w:t>
      </w:r>
    </w:p>
    <w:p w:rsidR="005D275A" w:rsidRDefault="005D275A" w:rsidP="005D275A"/>
    <w:p w:rsidR="005D275A" w:rsidRDefault="005D275A" w:rsidP="005D275A"/>
    <w:p w:rsidR="006216E1" w:rsidRDefault="006216E1" w:rsidP="00E376A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E376A8" w:rsidRDefault="00E376A8" w:rsidP="00C87FBE">
      <w:pPr>
        <w:pStyle w:val="ac"/>
      </w:pPr>
      <w:r>
        <w:t>Москва</w:t>
      </w:r>
      <w:r>
        <w:br/>
        <w:t>24 декабря 2025 года</w:t>
      </w:r>
    </w:p>
    <w:p w:rsidR="00E376A8" w:rsidRPr="00E376A8" w:rsidRDefault="00E376A8" w:rsidP="00545F85">
      <w:pPr>
        <w:pStyle w:val="ac"/>
      </w:pPr>
      <w:r>
        <w:lastRenderedPageBreak/>
        <w:t>№ 675-СФ</w:t>
      </w:r>
    </w:p>
    <w:sectPr w:rsidR="00E376A8" w:rsidRPr="00E376A8" w:rsidSect="00B30B27">
      <w:headerReference w:type="default" r:id="rId8"/>
      <w:footerReference w:type="default" r:id="rId9"/>
      <w:footerReference w:type="first" r:id="rId10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F60" w:rsidRDefault="00884F60">
      <w:pPr>
        <w:spacing w:line="240" w:lineRule="auto"/>
      </w:pPr>
      <w:r>
        <w:separator/>
      </w:r>
    </w:p>
  </w:endnote>
  <w:endnote w:type="continuationSeparator" w:id="0">
    <w:p w:rsidR="00884F60" w:rsidRDefault="00884F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AE3D1D4-9451-4DA7-A9B8-38A6C4C4595D}"/>
    <w:embedBold r:id="rId2" w:fontKey="{3CA6F604-2196-439F-BC48-7521F20DE94D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72900A7-5535-4230-9F40-B4F9A8C9AFA8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6216E1" w:rsidRDefault="006216E1" w:rsidP="006216E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376A8">
      <w:rPr>
        <w:noProof/>
      </w:rPr>
      <w:t>am2797.docx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376A8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6216E1" w:rsidRDefault="006216E1" w:rsidP="006216E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376A8">
      <w:rPr>
        <w:noProof/>
      </w:rPr>
      <w:t>am2797.docx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376A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F60" w:rsidRDefault="00884F60">
      <w:pPr>
        <w:spacing w:line="240" w:lineRule="auto"/>
      </w:pPr>
      <w:r>
        <w:separator/>
      </w:r>
    </w:p>
  </w:footnote>
  <w:footnote w:type="continuationSeparator" w:id="0">
    <w:p w:rsidR="00884F60" w:rsidRDefault="00884F6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73CC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AA"/>
    <w:rsid w:val="000D3F67"/>
    <w:rsid w:val="001057BD"/>
    <w:rsid w:val="001C0B03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5D275A"/>
    <w:rsid w:val="006216E1"/>
    <w:rsid w:val="00720496"/>
    <w:rsid w:val="00723EF8"/>
    <w:rsid w:val="0078182C"/>
    <w:rsid w:val="00884F60"/>
    <w:rsid w:val="00885B74"/>
    <w:rsid w:val="00910EF7"/>
    <w:rsid w:val="00935888"/>
    <w:rsid w:val="00997F4C"/>
    <w:rsid w:val="00A82E08"/>
    <w:rsid w:val="00AA344E"/>
    <w:rsid w:val="00AD66A6"/>
    <w:rsid w:val="00B07D98"/>
    <w:rsid w:val="00B30B27"/>
    <w:rsid w:val="00B33546"/>
    <w:rsid w:val="00B67711"/>
    <w:rsid w:val="00B73CCA"/>
    <w:rsid w:val="00CF27C2"/>
    <w:rsid w:val="00CF731B"/>
    <w:rsid w:val="00D714AA"/>
    <w:rsid w:val="00DA769E"/>
    <w:rsid w:val="00E02685"/>
    <w:rsid w:val="00E06A4E"/>
    <w:rsid w:val="00E376A8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54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D49A5E3B2A1463CA7708A43CE9C7BF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21B889A-9193-4AA1-8A05-EC3483E06EAC}"/>
      </w:docPartPr>
      <w:docPartBody>
        <w:p w:rsidR="005E3F20" w:rsidRDefault="005E3F20">
          <w:pPr>
            <w:pStyle w:val="DD49A5E3B2A1463CA7708A43CE9C7BF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F20"/>
    <w:rsid w:val="00571B66"/>
    <w:rsid w:val="005E3F20"/>
    <w:rsid w:val="00ED3BFA"/>
    <w:rsid w:val="00F30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D49A5E3B2A1463CA7708A43CE9C7BF5">
    <w:name w:val="DD49A5E3B2A1463CA7708A43CE9C7BF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D49A5E3B2A1463CA7708A43CE9C7BF5">
    <w:name w:val="DD49A5E3B2A1463CA7708A43CE9C7BF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науке, образованию и культуре</dc:subject>
  <dc:creator>Заказчик - Сабурова+</dc:creator>
  <cp:keywords/>
  <dc:description>AM22.12.2025 QA22.12.2025 ZO23.12.2025 </dc:description>
  <cp:lastModifiedBy>user</cp:lastModifiedBy>
  <cp:revision>6</cp:revision>
  <cp:lastPrinted>2025-12-23T13:29:00Z</cp:lastPrinted>
  <dcterms:created xsi:type="dcterms:W3CDTF">2025-12-22T10:53:00Z</dcterms:created>
  <dcterms:modified xsi:type="dcterms:W3CDTF">2025-12-24T15:03:00Z</dcterms:modified>
</cp:coreProperties>
</file>