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6A834D4692D48B58E209733A7F7034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E3F95" w:rsidRDefault="00545F85" w:rsidP="00FE4292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6A834D4692D48B58E209733A7F7034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E3F95" w:rsidRDefault="001E3F95" w:rsidP="001E3F95">
      <w:pPr>
        <w:pStyle w:val="1"/>
      </w:pPr>
      <w:r w:rsidRPr="001E3F95">
        <w:t xml:space="preserve">О Федеральном законе "О внесении изменения </w:t>
      </w:r>
    </w:p>
    <w:p w:rsidR="001E3F95" w:rsidRDefault="001E3F95" w:rsidP="001E3F95">
      <w:pPr>
        <w:pStyle w:val="2"/>
      </w:pPr>
      <w:r w:rsidRPr="001E3F95">
        <w:t xml:space="preserve">в статью 23.3 Кодекса Российской Федерации </w:t>
      </w:r>
    </w:p>
    <w:p w:rsidR="001E3F95" w:rsidRPr="001E3F95" w:rsidRDefault="001E3F95" w:rsidP="001E3F95">
      <w:pPr>
        <w:pStyle w:val="2"/>
      </w:pPr>
      <w:r w:rsidRPr="001E3F95">
        <w:t xml:space="preserve">об административных правонарушениях" </w:t>
      </w:r>
    </w:p>
    <w:p w:rsidR="001E3F95" w:rsidRPr="001E3F95" w:rsidRDefault="001E3F95" w:rsidP="001E3F95">
      <w:pPr>
        <w:pStyle w:val="2"/>
      </w:pPr>
    </w:p>
    <w:p w:rsidR="001E3F95" w:rsidRDefault="001E3F95" w:rsidP="001E3F95">
      <w:pPr>
        <w:pStyle w:val="2"/>
      </w:pPr>
    </w:p>
    <w:p w:rsidR="001E3F95" w:rsidRPr="001E3F95" w:rsidRDefault="001E3F95" w:rsidP="001E3F95">
      <w:pPr>
        <w:pStyle w:val="2"/>
      </w:pPr>
    </w:p>
    <w:p w:rsidR="001E3F95" w:rsidRDefault="001E3F95">
      <w:r w:rsidRPr="001E3F95">
        <w:t xml:space="preserve">Рассмотрев принятый Государственной Думой Федерального Собрания Российской Федерации 26 марта 2026 года Федеральный закон "О внесении изменения в статью 23.3 Кодекса Российской Федерации об административных правонарушениях", </w:t>
      </w:r>
      <w:r>
        <w:br/>
      </w:r>
      <w:r w:rsidRPr="001E3F95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E3F95" w:rsidRDefault="001E3F95"/>
    <w:p w:rsidR="001E3F95" w:rsidRPr="001E3F95" w:rsidRDefault="001E3F95" w:rsidP="001E3F95">
      <w:pPr>
        <w:rPr>
          <w:szCs w:val="24"/>
        </w:rPr>
      </w:pPr>
      <w:r w:rsidRPr="001E3F95">
        <w:rPr>
          <w:szCs w:val="24"/>
        </w:rPr>
        <w:t xml:space="preserve">1. Одобрить Федеральный закон "О внесении изменения </w:t>
      </w:r>
      <w:r>
        <w:rPr>
          <w:szCs w:val="24"/>
        </w:rPr>
        <w:br/>
      </w:r>
      <w:r w:rsidRPr="001E3F95">
        <w:rPr>
          <w:szCs w:val="24"/>
        </w:rPr>
        <w:t>в статью 23.3 Кодекса Российской Федерации об административных правонарушениях".</w:t>
      </w:r>
    </w:p>
    <w:p w:rsidR="001E3F95" w:rsidRPr="001E3F95" w:rsidRDefault="001E3F95" w:rsidP="001E3F95">
      <w:pPr>
        <w:rPr>
          <w:rFonts w:cs="Arial"/>
          <w:szCs w:val="24"/>
        </w:rPr>
      </w:pPr>
      <w:r w:rsidRPr="001E3F95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1E3F95" w:rsidRPr="001E3F95" w:rsidRDefault="001E3F95" w:rsidP="001E3F95">
      <w:pPr>
        <w:rPr>
          <w:rFonts w:cs="Arial"/>
          <w:szCs w:val="24"/>
        </w:rPr>
      </w:pPr>
    </w:p>
    <w:p w:rsidR="001E3F95" w:rsidRDefault="001E3F95" w:rsidP="001E3F95">
      <w:pPr>
        <w:rPr>
          <w:szCs w:val="24"/>
        </w:rPr>
      </w:pPr>
    </w:p>
    <w:p w:rsidR="001E3F95" w:rsidRPr="001E3F95" w:rsidRDefault="001E3F95" w:rsidP="001E3F95">
      <w:pPr>
        <w:rPr>
          <w:szCs w:val="24"/>
        </w:rPr>
      </w:pPr>
    </w:p>
    <w:p w:rsidR="00FE4292" w:rsidRDefault="00FE4292" w:rsidP="006217A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1E3F95">
      <w:pPr>
        <w:pStyle w:val="ac"/>
      </w:pPr>
    </w:p>
    <w:p w:rsidR="00545F85" w:rsidRDefault="006217A1" w:rsidP="001E3F95">
      <w:pPr>
        <w:pStyle w:val="ac"/>
      </w:pPr>
      <w:r>
        <w:t>Москва</w:t>
      </w:r>
    </w:p>
    <w:p w:rsidR="006217A1" w:rsidRDefault="006217A1" w:rsidP="001E3F95">
      <w:pPr>
        <w:pStyle w:val="ac"/>
      </w:pPr>
      <w:r>
        <w:t>1 апреля 2026 года</w:t>
      </w:r>
    </w:p>
    <w:p w:rsidR="006217A1" w:rsidRDefault="006217A1" w:rsidP="001E3F95">
      <w:pPr>
        <w:pStyle w:val="ac"/>
      </w:pPr>
      <w:r>
        <w:t>№ 119-СФ</w:t>
      </w:r>
    </w:p>
    <w:sectPr w:rsidR="006217A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6681" w:rsidRDefault="000E6681">
      <w:pPr>
        <w:spacing w:line="240" w:lineRule="auto"/>
      </w:pPr>
      <w:r>
        <w:separator/>
      </w:r>
    </w:p>
  </w:endnote>
  <w:endnote w:type="continuationSeparator" w:id="0">
    <w:p w:rsidR="000E6681" w:rsidRDefault="000E66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38343B9-B145-42E5-B215-516A07F369D6}"/>
    <w:embedBold r:id="rId2" w:fontKey="{981179D6-8239-40DF-977E-3AC6FFF1C2A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16D2F5A-A75D-4553-9706-F0A9F41A014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E429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17A1">
      <w:rPr>
        <w:noProof/>
      </w:rPr>
      <w:t>de4117.docx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509EB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217A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E4292" w:rsidRDefault="00FE4292" w:rsidP="00FE429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17A1">
      <w:rPr>
        <w:noProof/>
      </w:rPr>
      <w:t>de4117.docx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17A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6681" w:rsidRDefault="000E6681">
      <w:pPr>
        <w:spacing w:line="240" w:lineRule="auto"/>
      </w:pPr>
      <w:r>
        <w:separator/>
      </w:r>
    </w:p>
  </w:footnote>
  <w:footnote w:type="continuationSeparator" w:id="0">
    <w:p w:rsidR="000E6681" w:rsidRDefault="000E66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217A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D6"/>
    <w:rsid w:val="0009524E"/>
    <w:rsid w:val="000D3F67"/>
    <w:rsid w:val="000E6681"/>
    <w:rsid w:val="001057BD"/>
    <w:rsid w:val="001509EB"/>
    <w:rsid w:val="001E3F95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217A1"/>
    <w:rsid w:val="00672BD6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E4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DF085C-A070-4125-95A3-5D6A9EDBD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31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6A834D4692D48B58E209733A7F7034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D60AEE-AD9F-42C5-8B1C-379F6910C786}"/>
      </w:docPartPr>
      <w:docPartBody>
        <w:p w:rsidR="00610B4E" w:rsidRDefault="00610B4E">
          <w:pPr>
            <w:pStyle w:val="96A834D4692D48B58E209733A7F7034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B4E"/>
    <w:rsid w:val="00051A2B"/>
    <w:rsid w:val="00295B61"/>
    <w:rsid w:val="0061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6A834D4692D48B58E209733A7F70347">
    <w:name w:val="96A834D4692D48B58E209733A7F7034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DE27.03.2026 QA30.03.2026 </dc:description>
  <cp:lastModifiedBy>Кучерова О.М.</cp:lastModifiedBy>
  <cp:revision>4</cp:revision>
  <cp:lastPrinted>2026-03-31T13:22:00Z</cp:lastPrinted>
  <dcterms:created xsi:type="dcterms:W3CDTF">2026-03-27T07:31:00Z</dcterms:created>
  <dcterms:modified xsi:type="dcterms:W3CDTF">2026-04-01T06:52:00Z</dcterms:modified>
</cp:coreProperties>
</file>