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DA0219270AE0429494E0883F3DC6170B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85764A" w:rsidRDefault="00545F85" w:rsidP="0085764A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DA0219270AE0429494E0883F3DC6170B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85764A" w:rsidRDefault="0085764A" w:rsidP="0085764A">
      <w:pPr>
        <w:pStyle w:val="1"/>
      </w:pPr>
      <w:r w:rsidRPr="0085764A">
        <w:t xml:space="preserve">О Федеральном законе "О внесении изменений </w:t>
      </w:r>
    </w:p>
    <w:p w:rsidR="0085764A" w:rsidRDefault="0085764A" w:rsidP="0085764A">
      <w:pPr>
        <w:pStyle w:val="2"/>
      </w:pPr>
      <w:r w:rsidRPr="0085764A">
        <w:t>в статьи 5 и 6</w:t>
      </w:r>
      <w:r w:rsidRPr="0085764A">
        <w:rPr>
          <w:vertAlign w:val="superscript"/>
        </w:rPr>
        <w:t>1</w:t>
      </w:r>
      <w:r w:rsidRPr="0085764A">
        <w:t xml:space="preserve"> Закона Российской Федерации "О праве </w:t>
      </w:r>
    </w:p>
    <w:p w:rsidR="0085764A" w:rsidRDefault="0085764A" w:rsidP="0085764A">
      <w:pPr>
        <w:pStyle w:val="2"/>
      </w:pPr>
      <w:r w:rsidRPr="0085764A">
        <w:t xml:space="preserve">граждан Российской Федерации на свободу передвижения, </w:t>
      </w:r>
    </w:p>
    <w:p w:rsidR="0085764A" w:rsidRDefault="0085764A" w:rsidP="0085764A">
      <w:pPr>
        <w:pStyle w:val="2"/>
      </w:pPr>
      <w:r w:rsidRPr="0085764A">
        <w:t xml:space="preserve">выбор места пребывания и жительства в пределах </w:t>
      </w:r>
    </w:p>
    <w:p w:rsidR="0085764A" w:rsidRPr="0085764A" w:rsidRDefault="0085764A" w:rsidP="0085764A">
      <w:pPr>
        <w:pStyle w:val="2"/>
      </w:pPr>
      <w:r w:rsidRPr="0085764A">
        <w:t>Российской Федерации"</w:t>
      </w:r>
    </w:p>
    <w:p w:rsidR="0085764A" w:rsidRDefault="0085764A" w:rsidP="0085764A">
      <w:pPr>
        <w:pStyle w:val="2"/>
      </w:pPr>
    </w:p>
    <w:p w:rsidR="0085764A" w:rsidRDefault="0085764A" w:rsidP="0085764A">
      <w:pPr>
        <w:pStyle w:val="2"/>
      </w:pPr>
    </w:p>
    <w:p w:rsidR="007073F0" w:rsidRPr="0085764A" w:rsidRDefault="007073F0" w:rsidP="0085764A">
      <w:pPr>
        <w:pStyle w:val="2"/>
      </w:pPr>
    </w:p>
    <w:p w:rsidR="0085764A" w:rsidRDefault="0085764A">
      <w:r w:rsidRPr="0085764A">
        <w:t>Рассмотрев принятый Государственной Думой Федерального Собрания Российской Федерации 20 января 2026 года Федеральный закон "О внесении изменений в статьи 5 и 6</w:t>
      </w:r>
      <w:r w:rsidRPr="0085764A">
        <w:rPr>
          <w:vertAlign w:val="superscript"/>
        </w:rPr>
        <w:t>1</w:t>
      </w:r>
      <w:r w:rsidRPr="0085764A">
        <w:t xml:space="preserve"> </w:t>
      </w:r>
      <w:r>
        <w:br/>
      </w:r>
      <w:r w:rsidRPr="0085764A">
        <w:t xml:space="preserve">Закона Российской Федерации "О праве граждан Российской Федерации на свободу передвижения, выбор места </w:t>
      </w:r>
      <w:r>
        <w:br/>
      </w:r>
      <w:r w:rsidRPr="0085764A">
        <w:t xml:space="preserve">пребывания и жительства в пределах Российской Федерации", </w:t>
      </w:r>
      <w:r>
        <w:br/>
      </w:r>
      <w:r w:rsidRPr="0085764A">
        <w:t xml:space="preserve">в соответствии с частью 4 статьи 105 Конституции Российской Федерации </w:t>
      </w:r>
      <w:r>
        <w:t xml:space="preserve">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85764A" w:rsidRDefault="0085764A"/>
    <w:p w:rsidR="0085764A" w:rsidRPr="0085764A" w:rsidRDefault="0085764A" w:rsidP="0085764A">
      <w:pPr>
        <w:rPr>
          <w:szCs w:val="24"/>
        </w:rPr>
      </w:pPr>
      <w:r w:rsidRPr="0085764A">
        <w:rPr>
          <w:szCs w:val="24"/>
        </w:rPr>
        <w:t xml:space="preserve">1. Одобрить Федеральный закон "О внесении изменений </w:t>
      </w:r>
      <w:r>
        <w:rPr>
          <w:szCs w:val="24"/>
        </w:rPr>
        <w:br/>
      </w:r>
      <w:r w:rsidRPr="0085764A">
        <w:rPr>
          <w:szCs w:val="24"/>
        </w:rPr>
        <w:t>в статьи 5 и 6</w:t>
      </w:r>
      <w:r w:rsidRPr="0085764A">
        <w:rPr>
          <w:szCs w:val="24"/>
          <w:vertAlign w:val="superscript"/>
        </w:rPr>
        <w:t>1</w:t>
      </w:r>
      <w:r w:rsidRPr="0085764A">
        <w:rPr>
          <w:szCs w:val="24"/>
        </w:rPr>
        <w:t xml:space="preserve"> Закона Российской Федерации "О праве граждан Российской Федерации на свободу передвижения, выбор места пребывания и жительства в пределах Российской Федерации".</w:t>
      </w:r>
    </w:p>
    <w:p w:rsidR="0085764A" w:rsidRDefault="0085764A">
      <w:pPr>
        <w:overflowPunct/>
        <w:autoSpaceDE/>
        <w:autoSpaceDN/>
        <w:adjustRightInd/>
        <w:spacing w:after="200" w:line="276" w:lineRule="auto"/>
        <w:ind w:left="0" w:firstLine="0"/>
        <w:jc w:val="left"/>
        <w:textAlignment w:val="auto"/>
        <w:rPr>
          <w:rFonts w:cs="Arial"/>
          <w:szCs w:val="24"/>
        </w:rPr>
      </w:pPr>
      <w:r>
        <w:rPr>
          <w:rFonts w:cs="Arial"/>
          <w:szCs w:val="24"/>
        </w:rPr>
        <w:br w:type="page"/>
      </w:r>
    </w:p>
    <w:p w:rsidR="0085764A" w:rsidRPr="0085764A" w:rsidRDefault="0085764A" w:rsidP="0085764A">
      <w:pPr>
        <w:rPr>
          <w:rFonts w:cs="Arial"/>
          <w:szCs w:val="24"/>
        </w:rPr>
      </w:pPr>
      <w:r w:rsidRPr="0085764A">
        <w:rPr>
          <w:rFonts w:cs="Arial"/>
          <w:szCs w:val="24"/>
        </w:rPr>
        <w:lastRenderedPageBreak/>
        <w:t>2. Настоящее постановление вступает в силу со дня его принятия.</w:t>
      </w:r>
    </w:p>
    <w:p w:rsidR="0085764A" w:rsidRDefault="0085764A" w:rsidP="0085764A">
      <w:pPr>
        <w:rPr>
          <w:rFonts w:cs="Arial"/>
          <w:szCs w:val="24"/>
        </w:rPr>
      </w:pPr>
    </w:p>
    <w:p w:rsidR="0085764A" w:rsidRPr="0085764A" w:rsidRDefault="0085764A" w:rsidP="0085764A">
      <w:pPr>
        <w:rPr>
          <w:rFonts w:cs="Arial"/>
          <w:szCs w:val="24"/>
        </w:rPr>
      </w:pPr>
    </w:p>
    <w:p w:rsidR="0085764A" w:rsidRPr="0085764A" w:rsidRDefault="0085764A" w:rsidP="0085764A">
      <w:pPr>
        <w:rPr>
          <w:szCs w:val="24"/>
        </w:rPr>
      </w:pPr>
    </w:p>
    <w:p w:rsidR="006A2569" w:rsidRDefault="006A2569" w:rsidP="007073F0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545F85" w:rsidRDefault="00545F85" w:rsidP="0085764A">
      <w:pPr>
        <w:pStyle w:val="ac"/>
      </w:pPr>
    </w:p>
    <w:p w:rsidR="007073F0" w:rsidRPr="0085764A" w:rsidRDefault="007073F0" w:rsidP="0085764A">
      <w:pPr>
        <w:pStyle w:val="ac"/>
      </w:pPr>
    </w:p>
    <w:p w:rsidR="007073F0" w:rsidRDefault="007073F0" w:rsidP="007073F0">
      <w:pPr>
        <w:pStyle w:val="af"/>
      </w:pPr>
      <w:r>
        <w:t>Москва</w:t>
      </w:r>
    </w:p>
    <w:p w:rsidR="007073F0" w:rsidRDefault="007073F0" w:rsidP="007073F0">
      <w:pPr>
        <w:pStyle w:val="af"/>
      </w:pPr>
      <w:r>
        <w:t>28 января 2026 года</w:t>
      </w:r>
      <w:r>
        <w:br/>
        <w:t>№ 14-СФ</w:t>
      </w:r>
    </w:p>
    <w:p w:rsidR="00545F85" w:rsidRDefault="00545F85" w:rsidP="00545F85">
      <w:pPr>
        <w:pStyle w:val="af"/>
      </w:pPr>
    </w:p>
    <w:sectPr w:rsidR="00545F85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F1CFD" w:rsidRDefault="005F1CFD">
      <w:pPr>
        <w:spacing w:line="240" w:lineRule="auto"/>
      </w:pPr>
      <w:r>
        <w:separator/>
      </w:r>
    </w:p>
  </w:endnote>
  <w:endnote w:type="continuationSeparator" w:id="0">
    <w:p w:rsidR="005F1CFD" w:rsidRDefault="005F1CF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88EABDEF-F2CD-4D25-8DC4-D8D20DAACB2A}"/>
    <w:embedBold r:id="rId2" w:fontKey="{CF3B0D83-30F0-42B2-B85A-4A6DCF234232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B2644CBC-DC53-4033-86DF-1E6ED58211FF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6A2569" w:rsidRDefault="006A2569" w:rsidP="006A2569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7073F0">
      <w:rPr>
        <w:noProof/>
      </w:rPr>
      <w:t>de4019.docx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7073F0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6A2569" w:rsidRDefault="006A2569" w:rsidP="006A2569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7073F0">
      <w:rPr>
        <w:noProof/>
      </w:rPr>
      <w:t>de4019.docx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7073F0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F1CFD" w:rsidRDefault="005F1CFD">
      <w:pPr>
        <w:spacing w:line="240" w:lineRule="auto"/>
      </w:pPr>
      <w:r>
        <w:separator/>
      </w:r>
    </w:p>
  </w:footnote>
  <w:footnote w:type="continuationSeparator" w:id="0">
    <w:p w:rsidR="005F1CFD" w:rsidRDefault="005F1CF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A97F10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4A78"/>
    <w:rsid w:val="00050269"/>
    <w:rsid w:val="000D3F67"/>
    <w:rsid w:val="001057BD"/>
    <w:rsid w:val="00205211"/>
    <w:rsid w:val="002623D0"/>
    <w:rsid w:val="002A1E3D"/>
    <w:rsid w:val="002B772D"/>
    <w:rsid w:val="003114B9"/>
    <w:rsid w:val="003273F1"/>
    <w:rsid w:val="0035125E"/>
    <w:rsid w:val="00423816"/>
    <w:rsid w:val="004A68AB"/>
    <w:rsid w:val="00505068"/>
    <w:rsid w:val="00545F85"/>
    <w:rsid w:val="005B2AEB"/>
    <w:rsid w:val="005F1CFD"/>
    <w:rsid w:val="0069784E"/>
    <w:rsid w:val="006A2569"/>
    <w:rsid w:val="007073F0"/>
    <w:rsid w:val="00720496"/>
    <w:rsid w:val="00723EF8"/>
    <w:rsid w:val="0078182C"/>
    <w:rsid w:val="0085764A"/>
    <w:rsid w:val="00885B74"/>
    <w:rsid w:val="00910EF7"/>
    <w:rsid w:val="00997F4C"/>
    <w:rsid w:val="00A64A78"/>
    <w:rsid w:val="00A82E08"/>
    <w:rsid w:val="00A97F10"/>
    <w:rsid w:val="00AA344E"/>
    <w:rsid w:val="00B07D98"/>
    <w:rsid w:val="00B30B27"/>
    <w:rsid w:val="00B33546"/>
    <w:rsid w:val="00B67711"/>
    <w:rsid w:val="00CF27C2"/>
    <w:rsid w:val="00CF731B"/>
    <w:rsid w:val="00DA769E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2A1E1C9-FC47-48F4-9C56-4831D19344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215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DA0219270AE0429494E0883F3DC6170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2A94ED2-12AC-4346-BDA0-A53A628E0527}"/>
      </w:docPartPr>
      <w:docPartBody>
        <w:p w:rsidR="00680C84" w:rsidRDefault="00680C84">
          <w:pPr>
            <w:pStyle w:val="DA0219270AE0429494E0883F3DC6170B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0C84"/>
    <w:rsid w:val="00395D10"/>
    <w:rsid w:val="00680C84"/>
    <w:rsid w:val="00C91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DA0219270AE0429494E0883F3DC6170B">
    <w:name w:val="DA0219270AE0429494E0883F3DC6170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6</TotalTime>
  <Pages>2</Pages>
  <Words>180</Words>
  <Characters>1027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1205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конституционному законодательству и государственному строительству</dc:subject>
  <dc:creator>Заказчик - гореликова+</dc:creator>
  <cp:keywords/>
  <dc:description>DE22.01.2026 ZO22.01.2026 </dc:description>
  <cp:lastModifiedBy>Жарков М.А.</cp:lastModifiedBy>
  <cp:revision>4</cp:revision>
  <cp:lastPrinted>2026-01-27T14:38:00Z</cp:lastPrinted>
  <dcterms:created xsi:type="dcterms:W3CDTF">2026-01-22T10:39:00Z</dcterms:created>
  <dcterms:modified xsi:type="dcterms:W3CDTF">2026-01-28T05:05:00Z</dcterms:modified>
</cp:coreProperties>
</file>