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5134E3A66CA4294B9995D699DE5EC4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0559E1" w:rsidRPr="000559E1" w:rsidRDefault="000559E1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5134E3A66CA4294B9995D699DE5EC4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559E1" w:rsidRDefault="000559E1" w:rsidP="000559E1">
      <w:pPr>
        <w:pStyle w:val="1"/>
      </w:pPr>
      <w:r w:rsidRPr="000559E1">
        <w:t xml:space="preserve">О Федеральном законе "О денонсации </w:t>
      </w:r>
    </w:p>
    <w:p w:rsidR="000559E1" w:rsidRDefault="000559E1" w:rsidP="000559E1">
      <w:pPr>
        <w:pStyle w:val="2"/>
      </w:pPr>
      <w:r w:rsidRPr="000559E1">
        <w:t xml:space="preserve">Российской Федерацией Европейской конвенции </w:t>
      </w:r>
    </w:p>
    <w:p w:rsidR="000559E1" w:rsidRDefault="000559E1" w:rsidP="000559E1">
      <w:pPr>
        <w:pStyle w:val="2"/>
      </w:pPr>
      <w:r w:rsidRPr="000559E1">
        <w:t xml:space="preserve">по предупреждению пыток и бесчеловечного </w:t>
      </w:r>
    </w:p>
    <w:p w:rsidR="000559E1" w:rsidRDefault="000559E1" w:rsidP="000559E1">
      <w:pPr>
        <w:pStyle w:val="2"/>
      </w:pPr>
      <w:r w:rsidRPr="000559E1">
        <w:t xml:space="preserve">или унижающего достоинство обращения или наказания </w:t>
      </w:r>
    </w:p>
    <w:p w:rsidR="000559E1" w:rsidRPr="000559E1" w:rsidRDefault="000559E1" w:rsidP="000559E1">
      <w:pPr>
        <w:pStyle w:val="2"/>
      </w:pPr>
      <w:r w:rsidRPr="000559E1">
        <w:t>и протоколов к ней"</w:t>
      </w:r>
    </w:p>
    <w:p w:rsidR="000559E1" w:rsidRPr="000559E1" w:rsidRDefault="000559E1" w:rsidP="000559E1">
      <w:pPr>
        <w:pStyle w:val="2"/>
      </w:pPr>
    </w:p>
    <w:p w:rsidR="000559E1" w:rsidRDefault="000559E1" w:rsidP="000559E1">
      <w:pPr>
        <w:pStyle w:val="2"/>
      </w:pPr>
    </w:p>
    <w:p w:rsidR="000559E1" w:rsidRPr="000559E1" w:rsidRDefault="000559E1" w:rsidP="000559E1">
      <w:pPr>
        <w:pStyle w:val="2"/>
      </w:pPr>
    </w:p>
    <w:p w:rsidR="000559E1" w:rsidRDefault="000559E1">
      <w:r w:rsidRPr="000559E1">
        <w:t xml:space="preserve">Рассмотрев принятый Государственной Думой Федерального Собрания Российской Федерации 17 сентября 2025 года Федеральный закон "О денонсации Российской Федерацией Европейской конвенции по предупреждению пыток и бесчеловечного или унижающего достоинство обращения или наказания и протоколов к ней"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559E1" w:rsidRDefault="000559E1"/>
    <w:p w:rsidR="000559E1" w:rsidRPr="000559E1" w:rsidRDefault="000559E1" w:rsidP="000559E1">
      <w:r>
        <w:t>1. </w:t>
      </w:r>
      <w:r w:rsidRPr="000559E1">
        <w:t xml:space="preserve">Одобрить Федеральный закон "О денонсации Российской Федерацией Европейской конвенции по предупреждению пыток </w:t>
      </w:r>
      <w:r>
        <w:br/>
      </w:r>
      <w:r w:rsidRPr="000559E1">
        <w:t>и бесчеловечного или унижающего достоинство обращения или наказания и протоколов к ней".</w:t>
      </w:r>
    </w:p>
    <w:p w:rsidR="000559E1" w:rsidRDefault="000559E1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0559E1" w:rsidRPr="000559E1" w:rsidRDefault="000559E1" w:rsidP="000559E1">
      <w:r>
        <w:lastRenderedPageBreak/>
        <w:t>2. </w:t>
      </w:r>
      <w:r w:rsidRPr="000559E1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0559E1" w:rsidRDefault="000559E1" w:rsidP="00545F85"/>
    <w:p w:rsidR="00191F4F" w:rsidRDefault="000559E1" w:rsidP="008647E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191F4F">
        <w:t>В.И. МАТВИЕНКО</w:t>
      </w:r>
    </w:p>
    <w:p w:rsidR="000559E1" w:rsidRDefault="000559E1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8647E5" w:rsidP="00545F85">
      <w:pPr>
        <w:pStyle w:val="ac"/>
      </w:pPr>
      <w:r>
        <w:t>Москва</w:t>
      </w:r>
    </w:p>
    <w:p w:rsidR="008647E5" w:rsidRDefault="008647E5" w:rsidP="00545F85">
      <w:pPr>
        <w:pStyle w:val="ac"/>
      </w:pPr>
      <w:r>
        <w:t>24 сентября 2025 года</w:t>
      </w:r>
    </w:p>
    <w:p w:rsidR="008647E5" w:rsidRDefault="008647E5" w:rsidP="00545F85">
      <w:pPr>
        <w:pStyle w:val="ac"/>
      </w:pPr>
      <w:r>
        <w:t>№ 405-СФ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7C3" w:rsidRDefault="00B037C3">
      <w:pPr>
        <w:spacing w:line="240" w:lineRule="auto"/>
      </w:pPr>
      <w:r>
        <w:separator/>
      </w:r>
    </w:p>
  </w:endnote>
  <w:endnote w:type="continuationSeparator" w:id="0">
    <w:p w:rsidR="00B037C3" w:rsidRDefault="00B037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155A715-5837-40E0-99A0-871973554C0B}"/>
    <w:embedBold r:id="rId2" w:fontKey="{90A2F073-D6A0-48BC-94B0-A8A961CCB23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AB633CD-8D70-4920-9EE8-B9039C2C7EB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91F4F" w:rsidRDefault="00191F4F" w:rsidP="00191F4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647E5">
      <w:rPr>
        <w:noProof/>
      </w:rPr>
      <w:t>zo6916.docx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647E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91F4F" w:rsidRDefault="00191F4F" w:rsidP="00191F4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647E5">
      <w:rPr>
        <w:noProof/>
      </w:rPr>
      <w:t>zo6916.docx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647E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7C3" w:rsidRDefault="00B037C3">
      <w:pPr>
        <w:spacing w:line="240" w:lineRule="auto"/>
      </w:pPr>
      <w:r>
        <w:separator/>
      </w:r>
    </w:p>
  </w:footnote>
  <w:footnote w:type="continuationSeparator" w:id="0">
    <w:p w:rsidR="00B037C3" w:rsidRDefault="00B037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8757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BBF"/>
    <w:rsid w:val="000559E1"/>
    <w:rsid w:val="000D3F67"/>
    <w:rsid w:val="001057BD"/>
    <w:rsid w:val="00190BCF"/>
    <w:rsid w:val="00191F4F"/>
    <w:rsid w:val="00205211"/>
    <w:rsid w:val="002623D0"/>
    <w:rsid w:val="002A1E3D"/>
    <w:rsid w:val="002B772D"/>
    <w:rsid w:val="003114B9"/>
    <w:rsid w:val="003273F1"/>
    <w:rsid w:val="0035125E"/>
    <w:rsid w:val="00423816"/>
    <w:rsid w:val="0048757E"/>
    <w:rsid w:val="004A68AB"/>
    <w:rsid w:val="00505068"/>
    <w:rsid w:val="00545F85"/>
    <w:rsid w:val="005B2AEB"/>
    <w:rsid w:val="00677BBF"/>
    <w:rsid w:val="00720496"/>
    <w:rsid w:val="00723EF8"/>
    <w:rsid w:val="0078182C"/>
    <w:rsid w:val="008647E5"/>
    <w:rsid w:val="00885B74"/>
    <w:rsid w:val="00910EF7"/>
    <w:rsid w:val="00997F4C"/>
    <w:rsid w:val="00A82E08"/>
    <w:rsid w:val="00AA344E"/>
    <w:rsid w:val="00B037C3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7C596D-DDD8-4196-B338-AD18BD707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5134E3A66CA4294B9995D699DE5EC4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B7D5E8-91B3-4E90-8B12-E46221AC3FC3}"/>
      </w:docPartPr>
      <w:docPartBody>
        <w:p w:rsidR="00A76FD0" w:rsidRDefault="00A76FD0">
          <w:pPr>
            <w:pStyle w:val="35134E3A66CA4294B9995D699DE5EC4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FD0"/>
    <w:rsid w:val="00361E26"/>
    <w:rsid w:val="00A76FD0"/>
    <w:rsid w:val="00D1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5134E3A66CA4294B9995D699DE5EC47">
    <w:name w:val="35134E3A66CA4294B9995D699DE5EC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ZO17.09.2025 EQ22.09.2025 </dc:description>
  <cp:lastModifiedBy>Жарков М.А.</cp:lastModifiedBy>
  <cp:revision>4</cp:revision>
  <cp:lastPrinted>2025-09-24T05:50:00Z</cp:lastPrinted>
  <dcterms:created xsi:type="dcterms:W3CDTF">2025-09-17T12:02:00Z</dcterms:created>
  <dcterms:modified xsi:type="dcterms:W3CDTF">2025-09-24T06:06:00Z</dcterms:modified>
</cp:coreProperties>
</file>