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F9D5369F8260430DBC77F55D293E98BE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D56F2" w:rsidRDefault="00545F85" w:rsidP="00E94853">
            <w:pPr>
              <w:pStyle w:val="af1"/>
              <w:ind w:left="1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F9D5369F8260430DBC77F55D293E98BE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D56F2" w:rsidRPr="005D56F2" w:rsidRDefault="005D56F2" w:rsidP="005D56F2">
      <w:pPr>
        <w:pStyle w:val="1"/>
      </w:pPr>
      <w:r w:rsidRPr="005D56F2">
        <w:t xml:space="preserve">О Федеральном законе "О внесении изменений </w:t>
      </w:r>
    </w:p>
    <w:p w:rsidR="005D56F2" w:rsidRDefault="005D56F2" w:rsidP="005D56F2">
      <w:pPr>
        <w:pStyle w:val="2"/>
      </w:pPr>
      <w:r>
        <w:t xml:space="preserve">в статью 38 Федерального закона "О занятости населения </w:t>
      </w:r>
    </w:p>
    <w:p w:rsidR="005D56F2" w:rsidRDefault="005D56F2" w:rsidP="005D56F2">
      <w:pPr>
        <w:pStyle w:val="2"/>
      </w:pPr>
      <w:r>
        <w:t>в Российской Федерации"</w:t>
      </w:r>
    </w:p>
    <w:p w:rsidR="005D56F2" w:rsidRDefault="005D56F2" w:rsidP="005D56F2">
      <w:pPr>
        <w:pStyle w:val="2"/>
      </w:pPr>
    </w:p>
    <w:p w:rsidR="005D56F2" w:rsidRDefault="005D56F2" w:rsidP="005D56F2">
      <w:pPr>
        <w:pStyle w:val="2"/>
      </w:pPr>
    </w:p>
    <w:p w:rsidR="005D56F2" w:rsidRDefault="005D56F2" w:rsidP="005D56F2">
      <w:pPr>
        <w:pStyle w:val="2"/>
      </w:pPr>
    </w:p>
    <w:p w:rsidR="005D56F2" w:rsidRDefault="005D56F2">
      <w:r>
        <w:t xml:space="preserve">Рассмотрев принятый Государственной Думой Федерального Собрания Российской Федерации 19 ноября 2025 года Федеральный закон "О внесении изменений в статью 38 Федерального закона "О занятости населения в Российской Федерации", в соответствии с частью 4 статьи 105 Конституции Российской Федерации 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</w:t>
      </w:r>
      <w:bookmarkStart w:id="0" w:name="_GoBack"/>
      <w:bookmarkEnd w:id="0"/>
      <w:r w:rsidRPr="00B51544">
        <w:rPr>
          <w:b/>
          <w:spacing w:val="60"/>
          <w:szCs w:val="28"/>
        </w:rPr>
        <w:t>вляет</w:t>
      </w:r>
      <w:r>
        <w:t>:</w:t>
      </w:r>
    </w:p>
    <w:p w:rsidR="005D56F2" w:rsidRDefault="005D56F2"/>
    <w:p w:rsidR="005D56F2" w:rsidRDefault="005D56F2" w:rsidP="005D56F2">
      <w:r>
        <w:t xml:space="preserve">1. Одобрить Федеральный закон "О внесении изменений </w:t>
      </w:r>
      <w:r>
        <w:br/>
        <w:t xml:space="preserve">в статью 38 Федерального закона "О занятости населения </w:t>
      </w:r>
      <w:r>
        <w:br/>
        <w:t>в Российской Федерации".</w:t>
      </w:r>
    </w:p>
    <w:p w:rsidR="005D56F2" w:rsidRDefault="005D56F2" w:rsidP="005D56F2">
      <w:r>
        <w:t>2. Настоящее постановление вступает в силу со дня его принятия.</w:t>
      </w:r>
    </w:p>
    <w:p w:rsidR="005D56F2" w:rsidRDefault="005D56F2" w:rsidP="005D56F2"/>
    <w:p w:rsidR="005D56F2" w:rsidRDefault="005D56F2" w:rsidP="005D56F2"/>
    <w:p w:rsidR="005D56F2" w:rsidRDefault="005D56F2" w:rsidP="005D56F2"/>
    <w:p w:rsidR="00E94853" w:rsidRDefault="00E94853" w:rsidP="003A5304">
      <w:pPr>
        <w:pStyle w:val="11"/>
      </w:pPr>
      <w:r>
        <w:t>Председатель</w:t>
      </w:r>
    </w:p>
    <w:p w:rsidR="00E94853" w:rsidRDefault="00E94853" w:rsidP="003A5304">
      <w:pPr>
        <w:pStyle w:val="11"/>
      </w:pPr>
      <w:r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45F85" w:rsidRDefault="00545F85" w:rsidP="005D56F2">
      <w:pPr>
        <w:pStyle w:val="ac"/>
      </w:pPr>
    </w:p>
    <w:p w:rsidR="003A5304" w:rsidRDefault="003A5304" w:rsidP="003A5304">
      <w:pPr>
        <w:pStyle w:val="ac"/>
      </w:pPr>
      <w:r>
        <w:t>Москва</w:t>
      </w:r>
    </w:p>
    <w:p w:rsidR="003A5304" w:rsidRDefault="003A5304" w:rsidP="003A5304">
      <w:pPr>
        <w:pStyle w:val="ac"/>
      </w:pPr>
      <w:r>
        <w:t>26 ноября 2025 года</w:t>
      </w:r>
    </w:p>
    <w:p w:rsidR="003A5304" w:rsidRPr="005D56F2" w:rsidRDefault="003A5304" w:rsidP="005D56F2">
      <w:pPr>
        <w:pStyle w:val="ac"/>
      </w:pPr>
      <w:r>
        <w:t>№ 5</w:t>
      </w:r>
      <w:r>
        <w:rPr>
          <w:lang w:val="en-US"/>
        </w:rPr>
        <w:t>25</w:t>
      </w:r>
      <w:r>
        <w:t>-СФ</w:t>
      </w:r>
    </w:p>
    <w:sectPr w:rsidR="003A5304" w:rsidRPr="005D56F2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B14EB" w:rsidRDefault="00AB14EB">
      <w:pPr>
        <w:spacing w:line="240" w:lineRule="auto"/>
      </w:pPr>
      <w:r>
        <w:separator/>
      </w:r>
    </w:p>
  </w:endnote>
  <w:endnote w:type="continuationSeparator" w:id="0">
    <w:p w:rsidR="00AB14EB" w:rsidRDefault="00AB14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19B1E6E6-254D-4E5D-A844-2C06CD6E40D7}"/>
    <w:embedBold r:id="rId2" w:fontKey="{FC81949F-E65A-4A21-9E4B-AC05F0596D21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685D9866-DFAF-49AD-BB47-BD77FA248FD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E12A7B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5304">
      <w:rPr>
        <w:noProof/>
      </w:rPr>
      <w:t>am2771.docx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0274E1">
      <w:rPr>
        <w:noProof/>
      </w:rPr>
      <w:t>26.11.25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A5304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E94853" w:rsidRDefault="00E94853" w:rsidP="00E94853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5304">
      <w:rPr>
        <w:noProof/>
      </w:rPr>
      <w:t>am2771.docx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A5304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B14EB" w:rsidRDefault="00AB14EB">
      <w:pPr>
        <w:spacing w:line="240" w:lineRule="auto"/>
      </w:pPr>
      <w:r>
        <w:separator/>
      </w:r>
    </w:p>
  </w:footnote>
  <w:footnote w:type="continuationSeparator" w:id="0">
    <w:p w:rsidR="00AB14EB" w:rsidRDefault="00AB14E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A5304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2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6F1"/>
    <w:rsid w:val="000274E1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A5304"/>
    <w:rsid w:val="00423816"/>
    <w:rsid w:val="004976F1"/>
    <w:rsid w:val="004A68AB"/>
    <w:rsid w:val="00505068"/>
    <w:rsid w:val="00545F85"/>
    <w:rsid w:val="005B2AEB"/>
    <w:rsid w:val="005D56F2"/>
    <w:rsid w:val="00720496"/>
    <w:rsid w:val="00723EF8"/>
    <w:rsid w:val="0078182C"/>
    <w:rsid w:val="00885B74"/>
    <w:rsid w:val="00886951"/>
    <w:rsid w:val="00910EF7"/>
    <w:rsid w:val="00997F4C"/>
    <w:rsid w:val="00A82E08"/>
    <w:rsid w:val="00AA344E"/>
    <w:rsid w:val="00AB14EB"/>
    <w:rsid w:val="00B07D98"/>
    <w:rsid w:val="00B30B27"/>
    <w:rsid w:val="00B33546"/>
    <w:rsid w:val="00B67711"/>
    <w:rsid w:val="00CF27C2"/>
    <w:rsid w:val="00CF731B"/>
    <w:rsid w:val="00DA769E"/>
    <w:rsid w:val="00E02685"/>
    <w:rsid w:val="00E12A7B"/>
    <w:rsid w:val="00E94853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1B7084-97BA-4038-BE0D-EC9C7DB43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1756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95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F9D5369F8260430DBC77F55D293E98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88A872-6A26-437D-8D49-01E4C99D73C0}"/>
      </w:docPartPr>
      <w:docPartBody>
        <w:p w:rsidR="00C544D8" w:rsidRDefault="00C544D8">
          <w:pPr>
            <w:pStyle w:val="F9D5369F8260430DBC77F55D293E98BE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44D8"/>
    <w:rsid w:val="0056788B"/>
    <w:rsid w:val="006F247B"/>
    <w:rsid w:val="00C544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F9D5369F8260430DBC77F55D293E98BE">
    <w:name w:val="F9D5369F8260430DBC77F55D293E98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социальной политике</dc:subject>
  <dc:creator>Заказчик - Сбежнев+</dc:creator>
  <cp:keywords/>
  <dc:description>AM24.11.2025 AM24.11.2025 SS24.11.2025 </dc:description>
  <cp:lastModifiedBy>Жарков М.А.</cp:lastModifiedBy>
  <cp:revision>5</cp:revision>
  <cp:lastPrinted>2025-11-25T13:56:00Z</cp:lastPrinted>
  <dcterms:created xsi:type="dcterms:W3CDTF">2025-11-24T07:29:00Z</dcterms:created>
  <dcterms:modified xsi:type="dcterms:W3CDTF">2025-11-26T07:21:00Z</dcterms:modified>
</cp:coreProperties>
</file>